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56A2" w:rsidRPr="00067DE5" w:rsidRDefault="002B56A2" w:rsidP="00067DE5">
      <w:pPr>
        <w:spacing w:line="420" w:lineRule="exact"/>
        <w:contextualSpacing/>
        <w:rPr>
          <w:rFonts w:ascii="標楷體" w:eastAsia="標楷體" w:hAnsi="標楷體"/>
          <w:szCs w:val="24"/>
        </w:rPr>
      </w:pPr>
      <w:bookmarkStart w:id="0" w:name="_GoBack"/>
      <w:bookmarkEnd w:id="0"/>
      <w:r w:rsidRPr="00067DE5">
        <w:rPr>
          <w:rFonts w:ascii="標楷體" w:eastAsia="標楷體" w:hAnsi="標楷體" w:hint="eastAsia"/>
          <w:szCs w:val="24"/>
        </w:rPr>
        <w:t>【活動公告】</w:t>
      </w:r>
    </w:p>
    <w:p w:rsidR="002B56A2" w:rsidRPr="00CC2F69" w:rsidRDefault="002B56A2" w:rsidP="00920756">
      <w:pPr>
        <w:spacing w:line="420" w:lineRule="exact"/>
        <w:contextualSpacing/>
        <w:rPr>
          <w:rFonts w:ascii="標楷體" w:eastAsia="標楷體" w:hAnsi="標楷體"/>
          <w:b/>
          <w:color w:val="002060"/>
          <w:sz w:val="28"/>
          <w:szCs w:val="28"/>
          <w:u w:val="single"/>
        </w:rPr>
      </w:pPr>
      <w:r>
        <w:rPr>
          <w:rFonts w:ascii="標楷體" w:eastAsia="標楷體" w:hAnsi="標楷體" w:hint="eastAsia"/>
          <w:b/>
          <w:color w:val="002060"/>
          <w:sz w:val="28"/>
          <w:szCs w:val="28"/>
          <w:u w:val="single"/>
        </w:rPr>
        <w:t>【食宿免費】移民署舉辦</w:t>
      </w:r>
      <w:r w:rsidRPr="00067DE5">
        <w:rPr>
          <w:rFonts w:ascii="標楷體" w:eastAsia="標楷體" w:hAnsi="標楷體" w:hint="eastAsia"/>
          <w:b/>
          <w:color w:val="002060"/>
          <w:sz w:val="28"/>
          <w:szCs w:val="28"/>
          <w:u w:val="single"/>
        </w:rPr>
        <w:t>「</w:t>
      </w:r>
      <w:r>
        <w:rPr>
          <w:rFonts w:ascii="標楷體" w:eastAsia="標楷體" w:hAnsi="標楷體"/>
          <w:b/>
          <w:color w:val="002060"/>
          <w:sz w:val="28"/>
          <w:szCs w:val="28"/>
          <w:u w:val="single"/>
        </w:rPr>
        <w:t>104</w:t>
      </w:r>
      <w:r>
        <w:rPr>
          <w:rFonts w:ascii="標楷體" w:eastAsia="標楷體" w:hAnsi="標楷體" w:hint="eastAsia"/>
          <w:b/>
          <w:color w:val="002060"/>
          <w:sz w:val="28"/>
          <w:szCs w:val="28"/>
          <w:u w:val="single"/>
        </w:rPr>
        <w:t>年新住民二代青年人才培育研習營</w:t>
      </w:r>
      <w:r w:rsidRPr="00067DE5">
        <w:rPr>
          <w:rFonts w:ascii="標楷體" w:eastAsia="標楷體" w:hAnsi="標楷體" w:hint="eastAsia"/>
          <w:b/>
          <w:color w:val="002060"/>
          <w:sz w:val="28"/>
          <w:szCs w:val="28"/>
          <w:u w:val="single"/>
        </w:rPr>
        <w:t>」</w:t>
      </w:r>
      <w:r>
        <w:rPr>
          <w:rFonts w:ascii="標楷體" w:eastAsia="標楷體" w:hAnsi="標楷體" w:hint="eastAsia"/>
          <w:b/>
          <w:color w:val="002060"/>
          <w:sz w:val="28"/>
          <w:szCs w:val="28"/>
          <w:u w:val="single"/>
        </w:rPr>
        <w:t>來囉</w:t>
      </w:r>
      <w:r>
        <w:rPr>
          <w:rFonts w:ascii="標楷體" w:eastAsia="標楷體" w:hAnsi="標楷體"/>
          <w:b/>
          <w:color w:val="002060"/>
          <w:sz w:val="28"/>
          <w:szCs w:val="28"/>
          <w:u w:val="single"/>
        </w:rPr>
        <w:t>~</w:t>
      </w:r>
    </w:p>
    <w:p w:rsidR="002B56A2" w:rsidRPr="00067DE5" w:rsidRDefault="002B56A2" w:rsidP="00067DE5">
      <w:pPr>
        <w:pStyle w:val="ListParagraph"/>
        <w:numPr>
          <w:ilvl w:val="0"/>
          <w:numId w:val="3"/>
        </w:numPr>
        <w:snapToGrid w:val="0"/>
        <w:spacing w:line="420" w:lineRule="exact"/>
        <w:ind w:leftChars="0" w:left="0"/>
        <w:contextualSpacing/>
        <w:jc w:val="both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  <w:b/>
        </w:rPr>
        <w:t>緣起</w:t>
      </w:r>
      <w:r w:rsidRPr="00067DE5">
        <w:rPr>
          <w:rFonts w:ascii="標楷體" w:eastAsia="標楷體" w:hAnsi="標楷體" w:hint="eastAsia"/>
          <w:b/>
        </w:rPr>
        <w:t>：</w:t>
      </w:r>
    </w:p>
    <w:p w:rsidR="002B56A2" w:rsidRPr="00067DE5" w:rsidRDefault="002B56A2" w:rsidP="008D3482">
      <w:pPr>
        <w:pStyle w:val="ListParagraph"/>
        <w:snapToGrid w:val="0"/>
        <w:spacing w:line="420" w:lineRule="exact"/>
        <w:ind w:leftChars="177" w:left="31680" w:firstLine="1"/>
        <w:contextualSpacing/>
        <w:jc w:val="both"/>
        <w:rPr>
          <w:rFonts w:ascii="標楷體" w:eastAsia="標楷體" w:hAnsi="標楷體"/>
          <w:color w:val="000000"/>
        </w:rPr>
      </w:pPr>
      <w:r w:rsidRPr="00067DE5">
        <w:rPr>
          <w:rFonts w:ascii="標楷體" w:eastAsia="標楷體" w:hAnsi="標楷體" w:hint="eastAsia"/>
        </w:rPr>
        <w:t>為重視新住民子女的多元文化背景，加以培育母語之優勢，讓說東南亞語的新住民子女成為臺灣寶貴的資產，提升國際競爭力，成為新興市場的貿易尖兵，本署爰辦理「</w:t>
      </w:r>
      <w:r>
        <w:rPr>
          <w:rFonts w:ascii="標楷體" w:eastAsia="標楷體" w:hAnsi="標楷體"/>
        </w:rPr>
        <w:t>104</w:t>
      </w:r>
      <w:r>
        <w:rPr>
          <w:rFonts w:ascii="標楷體" w:eastAsia="標楷體" w:hAnsi="標楷體" w:hint="eastAsia"/>
        </w:rPr>
        <w:t>年</w:t>
      </w:r>
      <w:r w:rsidRPr="00067DE5">
        <w:rPr>
          <w:rFonts w:ascii="標楷體" w:eastAsia="標楷體" w:hAnsi="標楷體" w:hint="eastAsia"/>
        </w:rPr>
        <w:t>新住民二代青年人才培育研習營活動」</w:t>
      </w:r>
      <w:r w:rsidRPr="00067DE5">
        <w:rPr>
          <w:rFonts w:ascii="標楷體" w:eastAsia="標楷體" w:hAnsi="標楷體" w:hint="eastAsia"/>
          <w:color w:val="000000"/>
        </w:rPr>
        <w:t>，冀透過該活動讓新住民子女提早瞭解其自身優勢及未來就業概況，並為日後提供工作媒合、實習及就業之服務作準備。</w:t>
      </w:r>
    </w:p>
    <w:p w:rsidR="002B56A2" w:rsidRPr="00067DE5" w:rsidRDefault="002B56A2" w:rsidP="00067DE5">
      <w:pPr>
        <w:pStyle w:val="ListParagraph"/>
        <w:numPr>
          <w:ilvl w:val="0"/>
          <w:numId w:val="3"/>
        </w:numPr>
        <w:snapToGrid w:val="0"/>
        <w:spacing w:line="420" w:lineRule="exact"/>
        <w:ind w:leftChars="0" w:left="0"/>
        <w:contextualSpacing/>
        <w:jc w:val="both"/>
        <w:rPr>
          <w:rFonts w:ascii="標楷體" w:eastAsia="標楷體" w:hAnsi="標楷體"/>
          <w:b/>
        </w:rPr>
      </w:pPr>
      <w:r w:rsidRPr="00067DE5">
        <w:rPr>
          <w:rFonts w:ascii="標楷體" w:eastAsia="標楷體" w:hAnsi="標楷體" w:hint="eastAsia"/>
          <w:b/>
        </w:rPr>
        <w:t>研習日期及地點</w:t>
      </w:r>
      <w:r>
        <w:rPr>
          <w:rFonts w:ascii="標楷體" w:eastAsia="標楷體" w:hAnsi="標楷體"/>
          <w:b/>
        </w:rPr>
        <w:t>`654</w:t>
      </w:r>
    </w:p>
    <w:p w:rsidR="002B56A2" w:rsidRPr="00067DE5" w:rsidRDefault="002B56A2" w:rsidP="00067DE5">
      <w:pPr>
        <w:numPr>
          <w:ilvl w:val="0"/>
          <w:numId w:val="7"/>
        </w:numPr>
        <w:spacing w:line="420" w:lineRule="exact"/>
        <w:ind w:left="993" w:hanging="769"/>
        <w:contextualSpacing/>
        <w:jc w:val="both"/>
        <w:rPr>
          <w:rFonts w:ascii="標楷體" w:eastAsia="標楷體" w:hAnsi="標楷體"/>
          <w:szCs w:val="24"/>
        </w:rPr>
      </w:pPr>
      <w:r w:rsidRPr="00067DE5">
        <w:rPr>
          <w:rFonts w:ascii="標楷體" w:eastAsia="標楷體" w:hAnsi="標楷體" w:hint="eastAsia"/>
          <w:szCs w:val="24"/>
        </w:rPr>
        <w:t>研習日期：</w:t>
      </w:r>
      <w:r>
        <w:rPr>
          <w:rFonts w:ascii="標楷體" w:eastAsia="標楷體" w:hAnsi="標楷體"/>
          <w:szCs w:val="24"/>
        </w:rPr>
        <w:t>104</w:t>
      </w:r>
      <w:r w:rsidRPr="00067DE5">
        <w:rPr>
          <w:rFonts w:ascii="標楷體" w:eastAsia="標楷體" w:hAnsi="標楷體" w:hint="eastAsia"/>
          <w:szCs w:val="24"/>
        </w:rPr>
        <w:t>年</w:t>
      </w:r>
      <w:r>
        <w:rPr>
          <w:rFonts w:ascii="標楷體" w:eastAsia="標楷體" w:hAnsi="標楷體"/>
          <w:szCs w:val="24"/>
        </w:rPr>
        <w:t>7</w:t>
      </w:r>
      <w:r w:rsidRPr="00067DE5">
        <w:rPr>
          <w:rFonts w:ascii="標楷體" w:eastAsia="標楷體" w:hAnsi="標楷體" w:hint="eastAsia"/>
          <w:szCs w:val="24"/>
        </w:rPr>
        <w:t>月</w:t>
      </w:r>
      <w:r>
        <w:rPr>
          <w:rFonts w:ascii="標楷體" w:eastAsia="標楷體" w:hAnsi="標楷體"/>
          <w:szCs w:val="24"/>
        </w:rPr>
        <w:t>21</w:t>
      </w:r>
      <w:r w:rsidRPr="00067DE5">
        <w:rPr>
          <w:rFonts w:ascii="標楷體" w:eastAsia="標楷體" w:hAnsi="標楷體" w:hint="eastAsia"/>
          <w:szCs w:val="24"/>
        </w:rPr>
        <w:t>日</w:t>
      </w:r>
      <w:r w:rsidRPr="00067DE5">
        <w:rPr>
          <w:rFonts w:ascii="標楷體" w:eastAsia="標楷體" w:hAnsi="標楷體"/>
          <w:szCs w:val="24"/>
        </w:rPr>
        <w:t>(</w:t>
      </w:r>
      <w:r w:rsidRPr="00067DE5">
        <w:rPr>
          <w:rFonts w:ascii="標楷體" w:eastAsia="標楷體" w:hAnsi="標楷體" w:hint="eastAsia"/>
          <w:szCs w:val="24"/>
        </w:rPr>
        <w:t>星期一</w:t>
      </w:r>
      <w:r w:rsidRPr="00067DE5">
        <w:rPr>
          <w:rFonts w:ascii="標楷體" w:eastAsia="標楷體" w:hAnsi="標楷體"/>
          <w:szCs w:val="24"/>
        </w:rPr>
        <w:t>)</w:t>
      </w:r>
      <w:r w:rsidRPr="00067DE5">
        <w:rPr>
          <w:rFonts w:ascii="標楷體" w:eastAsia="標楷體" w:hAnsi="標楷體" w:hint="eastAsia"/>
          <w:szCs w:val="24"/>
        </w:rPr>
        <w:t>至</w:t>
      </w:r>
      <w:r>
        <w:rPr>
          <w:rFonts w:ascii="標楷體" w:eastAsia="標楷體" w:hAnsi="標楷體"/>
          <w:szCs w:val="24"/>
        </w:rPr>
        <w:t>7</w:t>
      </w:r>
      <w:r w:rsidRPr="00067DE5">
        <w:rPr>
          <w:rFonts w:ascii="標楷體" w:eastAsia="標楷體" w:hAnsi="標楷體" w:hint="eastAsia"/>
          <w:szCs w:val="24"/>
        </w:rPr>
        <w:t>月</w:t>
      </w:r>
      <w:r>
        <w:rPr>
          <w:rFonts w:ascii="標楷體" w:eastAsia="標楷體" w:hAnsi="標楷體"/>
          <w:szCs w:val="24"/>
        </w:rPr>
        <w:t>24</w:t>
      </w:r>
      <w:r w:rsidRPr="00067DE5">
        <w:rPr>
          <w:rFonts w:ascii="標楷體" w:eastAsia="標楷體" w:hAnsi="標楷體" w:hint="eastAsia"/>
          <w:szCs w:val="24"/>
        </w:rPr>
        <w:t>日</w:t>
      </w:r>
      <w:r w:rsidRPr="00067DE5">
        <w:rPr>
          <w:rFonts w:ascii="標楷體" w:eastAsia="標楷體" w:hAnsi="標楷體"/>
          <w:szCs w:val="24"/>
        </w:rPr>
        <w:t>(</w:t>
      </w:r>
      <w:r w:rsidRPr="00067DE5">
        <w:rPr>
          <w:rFonts w:ascii="標楷體" w:eastAsia="標楷體" w:hAnsi="標楷體" w:hint="eastAsia"/>
          <w:szCs w:val="24"/>
        </w:rPr>
        <w:t>星期四</w:t>
      </w:r>
      <w:r w:rsidRPr="00067DE5">
        <w:rPr>
          <w:rFonts w:ascii="標楷體" w:eastAsia="標楷體" w:hAnsi="標楷體"/>
          <w:szCs w:val="24"/>
        </w:rPr>
        <w:t>)</w:t>
      </w:r>
      <w:r w:rsidRPr="00067DE5">
        <w:rPr>
          <w:rFonts w:ascii="標楷體" w:eastAsia="標楷體" w:hAnsi="標楷體" w:hint="eastAsia"/>
          <w:szCs w:val="24"/>
        </w:rPr>
        <w:t>共計</w:t>
      </w:r>
      <w:r w:rsidRPr="00067DE5">
        <w:rPr>
          <w:rFonts w:ascii="標楷體" w:eastAsia="標楷體" w:hAnsi="標楷體"/>
          <w:szCs w:val="24"/>
        </w:rPr>
        <w:t>4</w:t>
      </w:r>
      <w:r w:rsidRPr="00067DE5">
        <w:rPr>
          <w:rFonts w:ascii="標楷體" w:eastAsia="標楷體" w:hAnsi="標楷體" w:hint="eastAsia"/>
          <w:szCs w:val="24"/>
        </w:rPr>
        <w:t>天</w:t>
      </w:r>
      <w:r w:rsidRPr="00067DE5">
        <w:rPr>
          <w:rFonts w:ascii="標楷體" w:eastAsia="標楷體" w:hAnsi="標楷體"/>
          <w:szCs w:val="24"/>
        </w:rPr>
        <w:t>3</w:t>
      </w:r>
      <w:r w:rsidRPr="00067DE5">
        <w:rPr>
          <w:rFonts w:ascii="標楷體" w:eastAsia="標楷體" w:hAnsi="標楷體" w:hint="eastAsia"/>
          <w:szCs w:val="24"/>
        </w:rPr>
        <w:t>夜。</w:t>
      </w:r>
    </w:p>
    <w:p w:rsidR="002B56A2" w:rsidRPr="00067DE5" w:rsidRDefault="002B56A2" w:rsidP="00067DE5">
      <w:pPr>
        <w:numPr>
          <w:ilvl w:val="0"/>
          <w:numId w:val="7"/>
        </w:numPr>
        <w:spacing w:line="420" w:lineRule="exact"/>
        <w:ind w:left="993" w:hanging="769"/>
        <w:contextualSpacing/>
        <w:jc w:val="both"/>
        <w:rPr>
          <w:rFonts w:ascii="標楷體" w:eastAsia="標楷體" w:hAnsi="標楷體"/>
          <w:szCs w:val="24"/>
        </w:rPr>
      </w:pPr>
      <w:r w:rsidRPr="00067DE5">
        <w:rPr>
          <w:rFonts w:ascii="標楷體" w:eastAsia="標楷體" w:hAnsi="標楷體" w:hint="eastAsia"/>
          <w:szCs w:val="24"/>
        </w:rPr>
        <w:t>研習地點：中華電信學院</w:t>
      </w:r>
      <w:r w:rsidRPr="00067DE5">
        <w:rPr>
          <w:rFonts w:ascii="標楷體" w:eastAsia="標楷體" w:hAnsi="標楷體"/>
          <w:szCs w:val="24"/>
        </w:rPr>
        <w:t>(</w:t>
      </w:r>
      <w:r w:rsidRPr="00067DE5">
        <w:rPr>
          <w:rFonts w:ascii="標楷體" w:eastAsia="標楷體" w:hAnsi="標楷體" w:hint="eastAsia"/>
          <w:szCs w:val="24"/>
        </w:rPr>
        <w:t>新北巿板橋區民族路</w:t>
      </w:r>
      <w:r w:rsidRPr="00067DE5">
        <w:rPr>
          <w:rFonts w:ascii="標楷體" w:eastAsia="標楷體" w:hAnsi="標楷體"/>
          <w:szCs w:val="24"/>
        </w:rPr>
        <w:t>168</w:t>
      </w:r>
      <w:r w:rsidRPr="00067DE5">
        <w:rPr>
          <w:rFonts w:ascii="標楷體" w:eastAsia="標楷體" w:hAnsi="標楷體" w:hint="eastAsia"/>
          <w:szCs w:val="24"/>
        </w:rPr>
        <w:t>號</w:t>
      </w:r>
      <w:r w:rsidRPr="00067DE5">
        <w:rPr>
          <w:rFonts w:ascii="標楷體" w:eastAsia="標楷體" w:hAnsi="標楷體"/>
          <w:szCs w:val="24"/>
        </w:rPr>
        <w:t>)</w:t>
      </w:r>
      <w:r w:rsidRPr="00067DE5">
        <w:rPr>
          <w:rFonts w:ascii="標楷體" w:eastAsia="標楷體" w:hAnsi="標楷體" w:hint="eastAsia"/>
          <w:szCs w:val="24"/>
        </w:rPr>
        <w:t>。</w:t>
      </w:r>
    </w:p>
    <w:p w:rsidR="002B56A2" w:rsidRPr="00067DE5" w:rsidRDefault="002B56A2" w:rsidP="00067DE5">
      <w:pPr>
        <w:pStyle w:val="ListParagraph"/>
        <w:numPr>
          <w:ilvl w:val="0"/>
          <w:numId w:val="3"/>
        </w:numPr>
        <w:snapToGrid w:val="0"/>
        <w:spacing w:line="420" w:lineRule="exact"/>
        <w:ind w:leftChars="0" w:left="0"/>
        <w:contextualSpacing/>
        <w:jc w:val="both"/>
        <w:rPr>
          <w:rFonts w:ascii="標楷體" w:eastAsia="標楷體" w:hAnsi="標楷體"/>
          <w:b/>
        </w:rPr>
      </w:pPr>
      <w:r w:rsidRPr="00067DE5">
        <w:rPr>
          <w:rFonts w:ascii="標楷體" w:eastAsia="標楷體" w:hAnsi="標楷體" w:hint="eastAsia"/>
          <w:b/>
        </w:rPr>
        <w:t>參加對象及人數</w:t>
      </w:r>
    </w:p>
    <w:p w:rsidR="002B56A2" w:rsidRPr="00067DE5" w:rsidRDefault="002B56A2" w:rsidP="00067DE5">
      <w:pPr>
        <w:numPr>
          <w:ilvl w:val="0"/>
          <w:numId w:val="13"/>
        </w:numPr>
        <w:spacing w:line="420" w:lineRule="exact"/>
        <w:ind w:hanging="675"/>
        <w:contextualSpacing/>
        <w:jc w:val="both"/>
        <w:rPr>
          <w:rFonts w:ascii="標楷體" w:eastAsia="標楷體" w:hAnsi="標楷體"/>
          <w:szCs w:val="24"/>
        </w:rPr>
      </w:pPr>
      <w:r w:rsidRPr="00067DE5">
        <w:rPr>
          <w:rFonts w:ascii="標楷體" w:eastAsia="標楷體" w:hAnsi="標楷體" w:hint="eastAsia"/>
          <w:szCs w:val="24"/>
        </w:rPr>
        <w:t>參加對象：同時具備以下條件：</w:t>
      </w:r>
    </w:p>
    <w:p w:rsidR="002B56A2" w:rsidRPr="00067DE5" w:rsidRDefault="002B56A2" w:rsidP="008D3482">
      <w:pPr>
        <w:pStyle w:val="ListParagraph"/>
        <w:numPr>
          <w:ilvl w:val="1"/>
          <w:numId w:val="1"/>
        </w:numPr>
        <w:snapToGrid w:val="0"/>
        <w:spacing w:line="420" w:lineRule="exact"/>
        <w:ind w:leftChars="187" w:left="31680" w:hangingChars="280" w:firstLine="31680"/>
        <w:contextualSpacing/>
        <w:jc w:val="both"/>
        <w:rPr>
          <w:rFonts w:ascii="標楷體" w:eastAsia="標楷體" w:hAnsi="標楷體"/>
          <w:color w:val="000000"/>
        </w:rPr>
      </w:pPr>
      <w:r w:rsidRPr="00067DE5">
        <w:rPr>
          <w:rFonts w:ascii="標楷體" w:eastAsia="標楷體" w:hAnsi="標楷體" w:hint="eastAsia"/>
          <w:color w:val="000000"/>
        </w:rPr>
        <w:t>具中華民國國籍且父或母之一方為東南亞籍新住民。</w:t>
      </w:r>
    </w:p>
    <w:p w:rsidR="002B56A2" w:rsidRPr="00067DE5" w:rsidRDefault="002B56A2" w:rsidP="008D3482">
      <w:pPr>
        <w:pStyle w:val="ListParagraph"/>
        <w:numPr>
          <w:ilvl w:val="1"/>
          <w:numId w:val="1"/>
        </w:numPr>
        <w:snapToGrid w:val="0"/>
        <w:spacing w:line="420" w:lineRule="exact"/>
        <w:ind w:leftChars="193" w:left="31680" w:hangingChars="274" w:firstLine="31680"/>
        <w:contextualSpacing/>
        <w:jc w:val="both"/>
        <w:rPr>
          <w:rFonts w:ascii="標楷體" w:eastAsia="標楷體" w:hAnsi="標楷體"/>
          <w:color w:val="000000"/>
        </w:rPr>
      </w:pPr>
      <w:r w:rsidRPr="00067DE5">
        <w:rPr>
          <w:rFonts w:ascii="標楷體" w:eastAsia="標楷體" w:hAnsi="標楷體" w:hint="eastAsia"/>
          <w:color w:val="000000"/>
        </w:rPr>
        <w:t>在臺居住並就讀高中</w:t>
      </w:r>
      <w:r w:rsidRPr="00067DE5">
        <w:rPr>
          <w:rFonts w:ascii="標楷體" w:eastAsia="標楷體" w:hAnsi="標楷體"/>
          <w:color w:val="000000"/>
        </w:rPr>
        <w:t>(</w:t>
      </w:r>
      <w:r w:rsidRPr="00067DE5">
        <w:rPr>
          <w:rFonts w:ascii="標楷體" w:eastAsia="標楷體" w:hAnsi="標楷體" w:hint="eastAsia"/>
          <w:color w:val="000000"/>
        </w:rPr>
        <w:t>職</w:t>
      </w:r>
      <w:r w:rsidRPr="00067DE5">
        <w:rPr>
          <w:rFonts w:ascii="標楷體" w:eastAsia="標楷體" w:hAnsi="標楷體"/>
          <w:color w:val="000000"/>
        </w:rPr>
        <w:t>)</w:t>
      </w:r>
      <w:r w:rsidRPr="00067DE5">
        <w:rPr>
          <w:rFonts w:ascii="標楷體" w:eastAsia="標楷體" w:hAnsi="標楷體" w:hint="eastAsia"/>
          <w:color w:val="000000"/>
        </w:rPr>
        <w:t>或大專院校（含以上）。</w:t>
      </w:r>
    </w:p>
    <w:p w:rsidR="002B56A2" w:rsidRPr="00067DE5" w:rsidRDefault="002B56A2" w:rsidP="00067DE5">
      <w:pPr>
        <w:numPr>
          <w:ilvl w:val="0"/>
          <w:numId w:val="13"/>
        </w:numPr>
        <w:spacing w:line="420" w:lineRule="exact"/>
        <w:ind w:hanging="675"/>
        <w:contextualSpacing/>
        <w:jc w:val="both"/>
        <w:rPr>
          <w:rFonts w:ascii="標楷體" w:eastAsia="標楷體" w:hAnsi="標楷體"/>
          <w:color w:val="000000"/>
        </w:rPr>
      </w:pPr>
      <w:r w:rsidRPr="00067DE5">
        <w:rPr>
          <w:rFonts w:ascii="標楷體" w:eastAsia="標楷體" w:hAnsi="標楷體" w:hint="eastAsia"/>
          <w:szCs w:val="24"/>
        </w:rPr>
        <w:t>參加人數：</w:t>
      </w:r>
      <w:r w:rsidRPr="00067DE5">
        <w:rPr>
          <w:rFonts w:ascii="標楷體" w:eastAsia="標楷體" w:hAnsi="標楷體"/>
          <w:color w:val="000000"/>
        </w:rPr>
        <w:t>30</w:t>
      </w:r>
      <w:r w:rsidRPr="00067DE5">
        <w:rPr>
          <w:rFonts w:ascii="標楷體" w:eastAsia="標楷體" w:hAnsi="標楷體" w:hint="eastAsia"/>
          <w:color w:val="000000"/>
        </w:rPr>
        <w:t>名</w:t>
      </w:r>
      <w:r w:rsidRPr="00067DE5">
        <w:rPr>
          <w:rFonts w:ascii="標楷體" w:eastAsia="標楷體" w:hAnsi="標楷體"/>
          <w:color w:val="000000"/>
        </w:rPr>
        <w:t>(</w:t>
      </w:r>
      <w:r w:rsidRPr="00067DE5">
        <w:rPr>
          <w:rFonts w:ascii="標楷體" w:eastAsia="標楷體" w:hAnsi="標楷體" w:hint="eastAsia"/>
          <w:color w:val="000000"/>
        </w:rPr>
        <w:t>本署可依實際報名情形</w:t>
      </w:r>
      <w:r>
        <w:rPr>
          <w:rFonts w:ascii="標楷體" w:eastAsia="標楷體" w:hAnsi="標楷體" w:hint="eastAsia"/>
          <w:color w:val="000000"/>
        </w:rPr>
        <w:t>酌</w:t>
      </w:r>
      <w:r w:rsidRPr="00067DE5">
        <w:rPr>
          <w:rFonts w:ascii="標楷體" w:eastAsia="標楷體" w:hAnsi="標楷體" w:hint="eastAsia"/>
          <w:color w:val="000000"/>
        </w:rPr>
        <w:t>定之</w:t>
      </w:r>
      <w:r w:rsidRPr="00067DE5">
        <w:rPr>
          <w:rFonts w:ascii="標楷體" w:eastAsia="標楷體" w:hAnsi="標楷體"/>
          <w:color w:val="000000"/>
        </w:rPr>
        <w:t>)</w:t>
      </w:r>
      <w:r w:rsidRPr="00067DE5">
        <w:rPr>
          <w:rFonts w:ascii="標楷體" w:eastAsia="標楷體" w:hAnsi="標楷體" w:hint="eastAsia"/>
          <w:color w:val="000000"/>
        </w:rPr>
        <w:t>。</w:t>
      </w:r>
    </w:p>
    <w:p w:rsidR="002B56A2" w:rsidRPr="00067DE5" w:rsidRDefault="002B56A2" w:rsidP="00067DE5">
      <w:pPr>
        <w:pStyle w:val="ListParagraph"/>
        <w:numPr>
          <w:ilvl w:val="0"/>
          <w:numId w:val="3"/>
        </w:numPr>
        <w:snapToGrid w:val="0"/>
        <w:spacing w:line="420" w:lineRule="exact"/>
        <w:ind w:leftChars="0" w:left="0"/>
        <w:contextualSpacing/>
        <w:jc w:val="both"/>
        <w:rPr>
          <w:rFonts w:ascii="標楷體" w:eastAsia="標楷體" w:hAnsi="標楷體"/>
          <w:b/>
        </w:rPr>
      </w:pPr>
      <w:r w:rsidRPr="00067DE5">
        <w:rPr>
          <w:rFonts w:ascii="標楷體" w:eastAsia="標楷體" w:hAnsi="標楷體" w:hint="eastAsia"/>
          <w:b/>
        </w:rPr>
        <w:t>研習方式：</w:t>
      </w:r>
    </w:p>
    <w:p w:rsidR="002B56A2" w:rsidRPr="00067DE5" w:rsidRDefault="002B56A2" w:rsidP="00067DE5">
      <w:pPr>
        <w:pStyle w:val="ListParagraph"/>
        <w:numPr>
          <w:ilvl w:val="0"/>
          <w:numId w:val="14"/>
        </w:numPr>
        <w:snapToGrid w:val="0"/>
        <w:spacing w:line="420" w:lineRule="exact"/>
        <w:ind w:leftChars="0"/>
        <w:contextualSpacing/>
        <w:jc w:val="both"/>
        <w:rPr>
          <w:rFonts w:ascii="標楷體" w:eastAsia="標楷體" w:hAnsi="標楷體"/>
          <w:color w:val="000000"/>
        </w:rPr>
      </w:pPr>
      <w:r w:rsidRPr="00067DE5">
        <w:rPr>
          <w:rFonts w:ascii="標楷體" w:eastAsia="標楷體" w:hAnsi="標楷體" w:hint="eastAsia"/>
          <w:color w:val="000000"/>
        </w:rPr>
        <w:t>專業課程：</w:t>
      </w:r>
      <w:r>
        <w:rPr>
          <w:rFonts w:ascii="標楷體" w:eastAsia="標楷體" w:hAnsi="標楷體" w:hint="eastAsia"/>
          <w:color w:val="000000"/>
        </w:rPr>
        <w:t>職涯發展與評量、東南亞</w:t>
      </w:r>
      <w:r w:rsidRPr="00067DE5">
        <w:rPr>
          <w:rFonts w:ascii="標楷體" w:eastAsia="標楷體" w:hAnsi="標楷體" w:hint="eastAsia"/>
          <w:color w:val="000000"/>
        </w:rPr>
        <w:t>環境</w:t>
      </w:r>
      <w:r>
        <w:rPr>
          <w:rFonts w:ascii="標楷體" w:eastAsia="標楷體" w:hAnsi="標楷體" w:hint="eastAsia"/>
          <w:color w:val="000000"/>
        </w:rPr>
        <w:t>發展與未來趨勢等</w:t>
      </w:r>
      <w:r w:rsidRPr="00067DE5">
        <w:rPr>
          <w:rFonts w:ascii="標楷體" w:eastAsia="標楷體" w:hAnsi="標楷體" w:hint="eastAsia"/>
          <w:color w:val="000000"/>
        </w:rPr>
        <w:t>課程。</w:t>
      </w:r>
    </w:p>
    <w:p w:rsidR="002B56A2" w:rsidRPr="00067DE5" w:rsidRDefault="002B56A2" w:rsidP="008D3482">
      <w:pPr>
        <w:pStyle w:val="ListParagraph"/>
        <w:numPr>
          <w:ilvl w:val="0"/>
          <w:numId w:val="14"/>
        </w:numPr>
        <w:snapToGrid w:val="0"/>
        <w:spacing w:line="420" w:lineRule="exact"/>
        <w:ind w:leftChars="187" w:left="31680" w:hangingChars="280" w:firstLine="31680"/>
        <w:contextualSpacing/>
        <w:jc w:val="both"/>
        <w:rPr>
          <w:rFonts w:ascii="標楷體" w:eastAsia="標楷體" w:hAnsi="標楷體"/>
          <w:color w:val="000000"/>
        </w:rPr>
      </w:pPr>
      <w:r w:rsidRPr="00067DE5">
        <w:rPr>
          <w:rFonts w:ascii="標楷體" w:eastAsia="標楷體" w:hAnsi="標楷體" w:hint="eastAsia"/>
          <w:color w:val="000000"/>
        </w:rPr>
        <w:t>新住民二代青年工作經驗分享。</w:t>
      </w:r>
    </w:p>
    <w:p w:rsidR="002B56A2" w:rsidRDefault="002B56A2" w:rsidP="008D3482">
      <w:pPr>
        <w:pStyle w:val="ListParagraph"/>
        <w:numPr>
          <w:ilvl w:val="0"/>
          <w:numId w:val="14"/>
        </w:numPr>
        <w:snapToGrid w:val="0"/>
        <w:spacing w:line="420" w:lineRule="exact"/>
        <w:ind w:leftChars="187" w:left="31680" w:hangingChars="280" w:firstLine="31680"/>
        <w:contextualSpacing/>
        <w:jc w:val="both"/>
        <w:rPr>
          <w:rFonts w:ascii="標楷體" w:eastAsia="標楷體" w:hAnsi="標楷體"/>
          <w:color w:val="000000"/>
        </w:rPr>
      </w:pPr>
      <w:r w:rsidRPr="00067DE5">
        <w:rPr>
          <w:rFonts w:ascii="標楷體" w:eastAsia="標楷體" w:hAnsi="標楷體" w:hint="eastAsia"/>
          <w:color w:val="000000"/>
        </w:rPr>
        <w:t>企業參訪。</w:t>
      </w:r>
    </w:p>
    <w:p w:rsidR="002B56A2" w:rsidRPr="00067DE5" w:rsidRDefault="002B56A2" w:rsidP="008D3482">
      <w:pPr>
        <w:pStyle w:val="ListParagraph"/>
        <w:numPr>
          <w:ilvl w:val="0"/>
          <w:numId w:val="14"/>
        </w:numPr>
        <w:snapToGrid w:val="0"/>
        <w:spacing w:line="420" w:lineRule="exact"/>
        <w:ind w:leftChars="187" w:left="31680" w:hangingChars="280" w:firstLine="31680"/>
        <w:contextualSpacing/>
        <w:jc w:val="both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  <w:color w:val="000000"/>
        </w:rPr>
        <w:t>實作課程。</w:t>
      </w:r>
    </w:p>
    <w:p w:rsidR="002B56A2" w:rsidRPr="00067DE5" w:rsidRDefault="002B56A2" w:rsidP="00067DE5">
      <w:pPr>
        <w:pStyle w:val="ListParagraph"/>
        <w:numPr>
          <w:ilvl w:val="0"/>
          <w:numId w:val="3"/>
        </w:numPr>
        <w:snapToGrid w:val="0"/>
        <w:spacing w:line="420" w:lineRule="exact"/>
        <w:ind w:leftChars="0" w:left="0"/>
        <w:contextualSpacing/>
        <w:jc w:val="both"/>
        <w:rPr>
          <w:rFonts w:ascii="標楷體" w:eastAsia="標楷體" w:hAnsi="標楷體"/>
          <w:b/>
        </w:rPr>
      </w:pPr>
      <w:r w:rsidRPr="00067DE5">
        <w:rPr>
          <w:rFonts w:ascii="標楷體" w:eastAsia="標楷體" w:hAnsi="標楷體" w:hint="eastAsia"/>
          <w:b/>
        </w:rPr>
        <w:t>報名方式</w:t>
      </w:r>
    </w:p>
    <w:p w:rsidR="002B56A2" w:rsidRPr="00FB7AC4" w:rsidRDefault="002B56A2" w:rsidP="00067DE5">
      <w:pPr>
        <w:numPr>
          <w:ilvl w:val="0"/>
          <w:numId w:val="15"/>
        </w:numPr>
        <w:spacing w:line="420" w:lineRule="exact"/>
        <w:ind w:hanging="675"/>
        <w:contextualSpacing/>
        <w:jc w:val="both"/>
        <w:rPr>
          <w:rFonts w:ascii="標楷體" w:eastAsia="標楷體" w:hAnsi="標楷體"/>
          <w:szCs w:val="24"/>
        </w:rPr>
      </w:pPr>
      <w:r w:rsidRPr="00067DE5">
        <w:rPr>
          <w:rFonts w:ascii="標楷體" w:eastAsia="標楷體" w:hAnsi="標楷體" w:hint="eastAsia"/>
        </w:rPr>
        <w:t>報名時間：即日起至</w:t>
      </w:r>
      <w:r>
        <w:rPr>
          <w:rFonts w:ascii="標楷體" w:eastAsia="標楷體" w:hAnsi="標楷體"/>
        </w:rPr>
        <w:t>104</w:t>
      </w:r>
      <w:r>
        <w:rPr>
          <w:rFonts w:ascii="標楷體" w:eastAsia="標楷體" w:hAnsi="標楷體" w:hint="eastAsia"/>
        </w:rPr>
        <w:t>年</w:t>
      </w:r>
      <w:r>
        <w:rPr>
          <w:rFonts w:ascii="標楷體" w:eastAsia="標楷體" w:hAnsi="標楷體"/>
        </w:rPr>
        <w:t>6</w:t>
      </w:r>
      <w:r w:rsidRPr="00067DE5">
        <w:rPr>
          <w:rFonts w:ascii="標楷體" w:eastAsia="標楷體" w:hAnsi="標楷體" w:hint="eastAsia"/>
        </w:rPr>
        <w:t>月</w:t>
      </w:r>
      <w:r>
        <w:rPr>
          <w:rFonts w:ascii="標楷體" w:eastAsia="標楷體" w:hAnsi="標楷體"/>
        </w:rPr>
        <w:t>14</w:t>
      </w:r>
      <w:r w:rsidRPr="00067DE5">
        <w:rPr>
          <w:rFonts w:ascii="標楷體" w:eastAsia="標楷體" w:hAnsi="標楷體" w:hint="eastAsia"/>
        </w:rPr>
        <w:t>日</w:t>
      </w:r>
      <w:r w:rsidRPr="00067DE5">
        <w:rPr>
          <w:rFonts w:ascii="標楷體" w:eastAsia="標楷體" w:hAnsi="標楷體"/>
        </w:rPr>
        <w:t>(</w:t>
      </w:r>
      <w:r>
        <w:rPr>
          <w:rFonts w:ascii="標楷體" w:eastAsia="標楷體" w:hAnsi="標楷體" w:hint="eastAsia"/>
        </w:rPr>
        <w:t>星期日</w:t>
      </w:r>
      <w:r w:rsidRPr="00067DE5">
        <w:rPr>
          <w:rFonts w:ascii="標楷體" w:eastAsia="標楷體" w:hAnsi="標楷體"/>
        </w:rPr>
        <w:t>) (</w:t>
      </w:r>
      <w:r w:rsidRPr="00067DE5">
        <w:rPr>
          <w:rFonts w:ascii="標楷體" w:eastAsia="標楷體" w:hAnsi="標楷體" w:hint="eastAsia"/>
        </w:rPr>
        <w:t>視報名情形酌予延長</w:t>
      </w:r>
      <w:r w:rsidRPr="00067DE5">
        <w:rPr>
          <w:rFonts w:ascii="標楷體" w:eastAsia="標楷體" w:hAnsi="標楷體"/>
        </w:rPr>
        <w:t>)</w:t>
      </w:r>
      <w:r>
        <w:rPr>
          <w:rFonts w:ascii="標楷體" w:eastAsia="標楷體" w:hAnsi="標楷體" w:hint="eastAsia"/>
        </w:rPr>
        <w:t>，</w:t>
      </w:r>
      <w:r w:rsidRPr="00FB7AC4">
        <w:rPr>
          <w:rFonts w:ascii="標楷體" w:eastAsia="標楷體" w:hAnsi="標楷體" w:hint="eastAsia"/>
          <w:szCs w:val="24"/>
        </w:rPr>
        <w:t>名額有限，請即早報名。</w:t>
      </w:r>
    </w:p>
    <w:p w:rsidR="002B56A2" w:rsidRDefault="002B56A2" w:rsidP="00704A86">
      <w:pPr>
        <w:numPr>
          <w:ilvl w:val="0"/>
          <w:numId w:val="15"/>
        </w:numPr>
        <w:spacing w:line="420" w:lineRule="exact"/>
        <w:ind w:left="709" w:hanging="499"/>
        <w:contextualSpacing/>
        <w:jc w:val="both"/>
        <w:rPr>
          <w:rFonts w:ascii="標楷體" w:eastAsia="標楷體" w:hAnsi="標楷體"/>
          <w:szCs w:val="24"/>
        </w:rPr>
      </w:pPr>
      <w:r w:rsidRPr="00067DE5">
        <w:rPr>
          <w:rFonts w:ascii="標楷體" w:eastAsia="標楷體" w:hAnsi="標楷體" w:hint="eastAsia"/>
          <w:szCs w:val="24"/>
        </w:rPr>
        <w:t>報名方式：</w:t>
      </w:r>
    </w:p>
    <w:p w:rsidR="002B56A2" w:rsidRDefault="002B56A2" w:rsidP="00920756">
      <w:pPr>
        <w:numPr>
          <w:ilvl w:val="1"/>
          <w:numId w:val="15"/>
        </w:numPr>
        <w:spacing w:line="420" w:lineRule="exact"/>
        <w:contextualSpacing/>
        <w:jc w:val="both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線上報名：於</w:t>
      </w:r>
      <w:r w:rsidRPr="005D2909">
        <w:rPr>
          <w:rFonts w:ascii="標楷體" w:eastAsia="標楷體" w:hAnsi="標楷體" w:hint="eastAsia"/>
          <w:b/>
          <w:szCs w:val="24"/>
          <w:u w:val="single"/>
        </w:rPr>
        <w:t>活動報名系統</w:t>
      </w:r>
      <w:r w:rsidRPr="005D2909">
        <w:rPr>
          <w:rFonts w:ascii="標楷體" w:eastAsia="標楷體" w:hAnsi="標楷體"/>
          <w:b/>
          <w:szCs w:val="24"/>
          <w:u w:val="single"/>
        </w:rPr>
        <w:t>(</w:t>
      </w:r>
      <w:r w:rsidRPr="00F03623">
        <w:rPr>
          <w:rFonts w:ascii="標楷體" w:eastAsia="標楷體" w:hAnsi="標楷體"/>
          <w:b/>
          <w:szCs w:val="24"/>
          <w:u w:val="single"/>
        </w:rPr>
        <w:t>http://goo.gl/J7dMte</w:t>
      </w:r>
      <w:r w:rsidRPr="005D2909">
        <w:rPr>
          <w:rFonts w:ascii="標楷體" w:eastAsia="標楷體" w:hAnsi="標楷體"/>
          <w:b/>
          <w:szCs w:val="24"/>
          <w:u w:val="single"/>
        </w:rPr>
        <w:t>)</w:t>
      </w:r>
      <w:r>
        <w:rPr>
          <w:rFonts w:ascii="標楷體" w:eastAsia="標楷體" w:hAnsi="標楷體" w:hint="eastAsia"/>
          <w:szCs w:val="24"/>
        </w:rPr>
        <w:t>進行線上報名，報名成功者本署將於線上進行通知。</w:t>
      </w:r>
    </w:p>
    <w:p w:rsidR="002B56A2" w:rsidRPr="00920756" w:rsidRDefault="002B56A2" w:rsidP="00920756">
      <w:pPr>
        <w:pStyle w:val="ListParagraph"/>
        <w:numPr>
          <w:ilvl w:val="0"/>
          <w:numId w:val="16"/>
        </w:numPr>
        <w:snapToGrid w:val="0"/>
        <w:spacing w:line="420" w:lineRule="exact"/>
        <w:ind w:leftChars="0"/>
        <w:contextualSpacing/>
        <w:jc w:val="both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紙本收件：下載填寫並列印「</w:t>
      </w:r>
      <w:r w:rsidRPr="00920756">
        <w:rPr>
          <w:rFonts w:ascii="標楷體" w:eastAsia="標楷體" w:hAnsi="標楷體" w:hint="eastAsia"/>
        </w:rPr>
        <w:t>報名表</w:t>
      </w:r>
      <w:r w:rsidRPr="00920756">
        <w:rPr>
          <w:rFonts w:ascii="標楷體" w:eastAsia="標楷體" w:hAnsi="標楷體"/>
        </w:rPr>
        <w:t>(</w:t>
      </w:r>
      <w:r w:rsidRPr="00920756">
        <w:rPr>
          <w:rFonts w:ascii="標楷體" w:eastAsia="標楷體" w:hAnsi="標楷體" w:hint="eastAsia"/>
        </w:rPr>
        <w:t>含中文自傳</w:t>
      </w:r>
      <w:r w:rsidRPr="00920756">
        <w:rPr>
          <w:rFonts w:ascii="標楷體" w:eastAsia="標楷體" w:hAnsi="標楷體"/>
        </w:rPr>
        <w:t>)</w:t>
      </w:r>
      <w:r>
        <w:rPr>
          <w:rFonts w:ascii="標楷體" w:eastAsia="標楷體" w:hAnsi="標楷體" w:hint="eastAsia"/>
        </w:rPr>
        <w:t>」並附上「</w:t>
      </w:r>
      <w:r w:rsidRPr="00067DE5">
        <w:rPr>
          <w:rFonts w:ascii="標楷體" w:eastAsia="標楷體" w:hAnsi="標楷體" w:hint="eastAsia"/>
        </w:rPr>
        <w:t>足資證明在學之證明</w:t>
      </w:r>
      <w:r w:rsidRPr="00067DE5">
        <w:rPr>
          <w:rFonts w:ascii="標楷體" w:eastAsia="標楷體" w:hAnsi="標楷體"/>
        </w:rPr>
        <w:t>(</w:t>
      </w:r>
      <w:r w:rsidRPr="00067DE5">
        <w:rPr>
          <w:rFonts w:ascii="標楷體" w:eastAsia="標楷體" w:hAnsi="標楷體" w:hint="eastAsia"/>
        </w:rPr>
        <w:t>如學生證或成績單</w:t>
      </w:r>
      <w:r w:rsidRPr="00067DE5">
        <w:rPr>
          <w:rFonts w:ascii="標楷體" w:eastAsia="標楷體" w:hAnsi="標楷體"/>
        </w:rPr>
        <w:t>)</w:t>
      </w:r>
      <w:r>
        <w:rPr>
          <w:rFonts w:ascii="標楷體" w:eastAsia="標楷體" w:hAnsi="標楷體" w:hint="eastAsia"/>
        </w:rPr>
        <w:t>」及「</w:t>
      </w:r>
      <w:r w:rsidRPr="00067DE5">
        <w:rPr>
          <w:rFonts w:ascii="標楷體" w:eastAsia="標楷體" w:hAnsi="標楷體" w:hint="eastAsia"/>
        </w:rPr>
        <w:t>監護人同意書</w:t>
      </w:r>
      <w:r>
        <w:rPr>
          <w:rFonts w:ascii="標楷體" w:eastAsia="標楷體" w:hAnsi="標楷體" w:hint="eastAsia"/>
        </w:rPr>
        <w:t>」</w:t>
      </w:r>
      <w:r>
        <w:rPr>
          <w:rFonts w:ascii="標楷體" w:eastAsia="標楷體" w:hAnsi="標楷體"/>
        </w:rPr>
        <w:t>(</w:t>
      </w:r>
      <w:r>
        <w:rPr>
          <w:rFonts w:ascii="標楷體" w:eastAsia="標楷體" w:hAnsi="標楷體" w:hint="eastAsia"/>
        </w:rPr>
        <w:t>已</w:t>
      </w:r>
      <w:r w:rsidRPr="00067DE5">
        <w:rPr>
          <w:rFonts w:ascii="標楷體" w:eastAsia="標楷體" w:hAnsi="標楷體" w:hint="eastAsia"/>
        </w:rPr>
        <w:t>滿</w:t>
      </w:r>
      <w:r w:rsidRPr="00067DE5">
        <w:rPr>
          <w:rFonts w:ascii="標楷體" w:eastAsia="標楷體" w:hAnsi="標楷體"/>
        </w:rPr>
        <w:t>20</w:t>
      </w:r>
      <w:r>
        <w:rPr>
          <w:rFonts w:ascii="標楷體" w:eastAsia="標楷體" w:hAnsi="標楷體" w:hint="eastAsia"/>
        </w:rPr>
        <w:t>歲者免</w:t>
      </w:r>
      <w:r w:rsidRPr="00067DE5">
        <w:rPr>
          <w:rFonts w:ascii="標楷體" w:eastAsia="標楷體" w:hAnsi="標楷體" w:hint="eastAsia"/>
        </w:rPr>
        <w:t>附</w:t>
      </w:r>
      <w:r>
        <w:rPr>
          <w:rFonts w:ascii="標楷體" w:eastAsia="標楷體" w:hAnsi="標楷體"/>
        </w:rPr>
        <w:t>)</w:t>
      </w:r>
      <w:r>
        <w:rPr>
          <w:rFonts w:ascii="標楷體" w:eastAsia="標楷體" w:hAnsi="標楷體" w:hint="eastAsia"/>
        </w:rPr>
        <w:t>，</w:t>
      </w:r>
      <w:r w:rsidRPr="00CC2F69">
        <w:rPr>
          <w:rFonts w:ascii="標楷體" w:eastAsia="標楷體" w:hAnsi="標楷體" w:hint="eastAsia"/>
          <w:u w:val="single"/>
        </w:rPr>
        <w:t>於活動報到當日交付予工作人員即可</w:t>
      </w:r>
      <w:r>
        <w:rPr>
          <w:rFonts w:ascii="標楷體" w:eastAsia="標楷體" w:hAnsi="標楷體" w:hint="eastAsia"/>
        </w:rPr>
        <w:t>。</w:t>
      </w:r>
    </w:p>
    <w:p w:rsidR="002B56A2" w:rsidRPr="00067DE5" w:rsidRDefault="002B56A2" w:rsidP="00067DE5">
      <w:pPr>
        <w:numPr>
          <w:ilvl w:val="0"/>
          <w:numId w:val="15"/>
        </w:numPr>
        <w:spacing w:line="420" w:lineRule="exact"/>
        <w:ind w:hanging="675"/>
        <w:contextualSpacing/>
        <w:jc w:val="both"/>
        <w:rPr>
          <w:rFonts w:ascii="標楷體" w:eastAsia="標楷體" w:hAnsi="標楷體"/>
          <w:szCs w:val="24"/>
        </w:rPr>
      </w:pPr>
      <w:r w:rsidRPr="00067DE5">
        <w:rPr>
          <w:rFonts w:ascii="標楷體" w:eastAsia="標楷體" w:hAnsi="標楷體" w:hint="eastAsia"/>
          <w:szCs w:val="24"/>
        </w:rPr>
        <w:t>錄取公告：</w:t>
      </w:r>
      <w:r w:rsidRPr="006A49DA">
        <w:rPr>
          <w:rFonts w:ascii="標楷體" w:eastAsia="標楷體" w:hAnsi="標楷體" w:hint="eastAsia"/>
          <w:szCs w:val="24"/>
          <w:u w:val="single"/>
        </w:rPr>
        <w:t>暫定於</w:t>
      </w:r>
      <w:r w:rsidRPr="006A49DA">
        <w:rPr>
          <w:rFonts w:ascii="標楷體" w:eastAsia="標楷體" w:hAnsi="標楷體"/>
          <w:szCs w:val="24"/>
          <w:u w:val="single"/>
        </w:rPr>
        <w:t>104</w:t>
      </w:r>
      <w:r w:rsidRPr="006A49DA">
        <w:rPr>
          <w:rFonts w:ascii="標楷體" w:eastAsia="標楷體" w:hAnsi="標楷體" w:hint="eastAsia"/>
          <w:szCs w:val="24"/>
          <w:u w:val="single"/>
        </w:rPr>
        <w:t>年</w:t>
      </w:r>
      <w:r w:rsidRPr="006A49DA">
        <w:rPr>
          <w:rFonts w:ascii="標楷體" w:eastAsia="標楷體" w:hAnsi="標楷體"/>
          <w:szCs w:val="24"/>
          <w:u w:val="single"/>
        </w:rPr>
        <w:t>6</w:t>
      </w:r>
      <w:r w:rsidRPr="006A49DA">
        <w:rPr>
          <w:rFonts w:ascii="標楷體" w:eastAsia="標楷體" w:hAnsi="標楷體" w:hint="eastAsia"/>
          <w:szCs w:val="24"/>
          <w:u w:val="single"/>
        </w:rPr>
        <w:t>月</w:t>
      </w:r>
      <w:r w:rsidRPr="006A49DA">
        <w:rPr>
          <w:rFonts w:ascii="標楷體" w:eastAsia="標楷體" w:hAnsi="標楷體"/>
          <w:szCs w:val="24"/>
          <w:u w:val="single"/>
        </w:rPr>
        <w:t>25</w:t>
      </w:r>
      <w:r w:rsidRPr="006A49DA">
        <w:rPr>
          <w:rFonts w:ascii="標楷體" w:eastAsia="標楷體" w:hAnsi="標楷體" w:hint="eastAsia"/>
          <w:szCs w:val="24"/>
          <w:u w:val="single"/>
        </w:rPr>
        <w:t>日</w:t>
      </w:r>
      <w:r w:rsidRPr="006A49DA">
        <w:rPr>
          <w:rFonts w:ascii="標楷體" w:eastAsia="標楷體" w:hAnsi="標楷體"/>
          <w:szCs w:val="24"/>
          <w:u w:val="single"/>
        </w:rPr>
        <w:t>(</w:t>
      </w:r>
      <w:r w:rsidRPr="006A49DA">
        <w:rPr>
          <w:rFonts w:ascii="標楷體" w:eastAsia="標楷體" w:hAnsi="標楷體" w:hint="eastAsia"/>
          <w:szCs w:val="24"/>
          <w:u w:val="single"/>
        </w:rPr>
        <w:t>星期二</w:t>
      </w:r>
      <w:r w:rsidRPr="006A49DA">
        <w:rPr>
          <w:rFonts w:ascii="標楷體" w:eastAsia="標楷體" w:hAnsi="標楷體"/>
          <w:szCs w:val="24"/>
          <w:u w:val="single"/>
        </w:rPr>
        <w:t>)</w:t>
      </w:r>
      <w:r w:rsidRPr="006A49DA">
        <w:rPr>
          <w:rFonts w:ascii="標楷體" w:eastAsia="標楷體" w:hAnsi="標楷體" w:hint="eastAsia"/>
          <w:szCs w:val="24"/>
          <w:u w:val="single"/>
        </w:rPr>
        <w:t>公布於本署全球資訊網站或另行通知</w:t>
      </w:r>
      <w:r w:rsidRPr="00067DE5">
        <w:rPr>
          <w:rFonts w:ascii="標楷體" w:eastAsia="標楷體" w:hAnsi="標楷體" w:hint="eastAsia"/>
          <w:szCs w:val="24"/>
        </w:rPr>
        <w:t>。</w:t>
      </w:r>
    </w:p>
    <w:p w:rsidR="002B56A2" w:rsidRPr="00067DE5" w:rsidRDefault="002B56A2" w:rsidP="00067DE5">
      <w:pPr>
        <w:numPr>
          <w:ilvl w:val="0"/>
          <w:numId w:val="15"/>
        </w:numPr>
        <w:spacing w:line="420" w:lineRule="exact"/>
        <w:ind w:hanging="675"/>
        <w:contextualSpacing/>
        <w:jc w:val="both"/>
        <w:rPr>
          <w:rFonts w:ascii="標楷體" w:eastAsia="標楷體" w:hAnsi="標楷體"/>
          <w:szCs w:val="24"/>
        </w:rPr>
      </w:pPr>
      <w:r w:rsidRPr="00067DE5">
        <w:rPr>
          <w:rFonts w:ascii="標楷體" w:eastAsia="標楷體" w:hAnsi="標楷體" w:hint="eastAsia"/>
          <w:szCs w:val="24"/>
        </w:rPr>
        <w:t>報名學員應配合事項：請詳參活動簡章。</w:t>
      </w:r>
      <w:r w:rsidRPr="00067DE5">
        <w:rPr>
          <w:rFonts w:ascii="標楷體" w:eastAsia="標楷體" w:hAnsi="標楷體"/>
          <w:szCs w:val="24"/>
        </w:rPr>
        <w:t xml:space="preserve"> </w:t>
      </w:r>
    </w:p>
    <w:p w:rsidR="002B56A2" w:rsidRPr="00067DE5" w:rsidRDefault="002B56A2" w:rsidP="00920756">
      <w:pPr>
        <w:numPr>
          <w:ilvl w:val="0"/>
          <w:numId w:val="15"/>
        </w:numPr>
        <w:spacing w:line="420" w:lineRule="exact"/>
        <w:ind w:left="1418" w:hanging="1208"/>
        <w:contextualSpacing/>
        <w:jc w:val="both"/>
        <w:rPr>
          <w:rFonts w:ascii="標楷體" w:eastAsia="標楷體" w:hAnsi="標楷體"/>
          <w:szCs w:val="24"/>
        </w:rPr>
      </w:pPr>
      <w:r w:rsidRPr="00067DE5">
        <w:rPr>
          <w:rFonts w:ascii="標楷體" w:eastAsia="標楷體" w:hAnsi="標楷體" w:hint="eastAsia"/>
          <w:szCs w:val="24"/>
        </w:rPr>
        <w:t>費用：研習營之膳食、保險、講習資料等所需費用，均由本署支付，參加學員之往返交通費及其他個人費用支出，請自行負擔。</w:t>
      </w:r>
    </w:p>
    <w:p w:rsidR="002B56A2" w:rsidRPr="00067DE5" w:rsidRDefault="002B56A2" w:rsidP="00067DE5">
      <w:pPr>
        <w:numPr>
          <w:ilvl w:val="0"/>
          <w:numId w:val="15"/>
        </w:numPr>
        <w:spacing w:line="420" w:lineRule="exact"/>
        <w:ind w:hanging="675"/>
        <w:contextualSpacing/>
        <w:jc w:val="both"/>
        <w:rPr>
          <w:rFonts w:ascii="標楷體" w:eastAsia="標楷體" w:hAnsi="標楷體"/>
          <w:szCs w:val="24"/>
        </w:rPr>
      </w:pPr>
      <w:r w:rsidRPr="00067DE5">
        <w:rPr>
          <w:rFonts w:ascii="標楷體" w:eastAsia="標楷體" w:hAnsi="標楷體" w:hint="eastAsia"/>
          <w:szCs w:val="24"/>
        </w:rPr>
        <w:t>報名學員應配合事項：請詳參活動說明。</w:t>
      </w:r>
    </w:p>
    <w:p w:rsidR="002B56A2" w:rsidRPr="00067DE5" w:rsidRDefault="002B56A2" w:rsidP="00067DE5">
      <w:pPr>
        <w:pStyle w:val="ListParagraph"/>
        <w:numPr>
          <w:ilvl w:val="0"/>
          <w:numId w:val="3"/>
        </w:numPr>
        <w:snapToGrid w:val="0"/>
        <w:spacing w:line="420" w:lineRule="exact"/>
        <w:ind w:leftChars="0" w:left="0"/>
        <w:contextualSpacing/>
        <w:jc w:val="both"/>
        <w:rPr>
          <w:rFonts w:ascii="標楷體" w:eastAsia="標楷體" w:hAnsi="標楷體"/>
        </w:rPr>
      </w:pPr>
      <w:r w:rsidRPr="00067DE5">
        <w:rPr>
          <w:rFonts w:ascii="標楷體" w:eastAsia="標楷體" w:hAnsi="標楷體" w:hint="eastAsia"/>
        </w:rPr>
        <w:t>聯絡資訊：</w:t>
      </w:r>
      <w:r w:rsidRPr="00067DE5">
        <w:rPr>
          <w:rFonts w:ascii="標楷體" w:eastAsia="標楷體" w:hAnsi="標楷體"/>
        </w:rPr>
        <w:t>(02)2388-9393</w:t>
      </w:r>
      <w:r w:rsidRPr="00067DE5">
        <w:rPr>
          <w:rFonts w:ascii="標楷體" w:eastAsia="標楷體" w:hAnsi="標楷體" w:hint="eastAsia"/>
        </w:rPr>
        <w:t>分機</w:t>
      </w:r>
      <w:r w:rsidRPr="00067DE5">
        <w:rPr>
          <w:rFonts w:ascii="標楷體" w:eastAsia="標楷體" w:hAnsi="標楷體"/>
        </w:rPr>
        <w:t xml:space="preserve">2371 </w:t>
      </w:r>
      <w:r w:rsidRPr="00067DE5">
        <w:rPr>
          <w:rFonts w:ascii="標楷體" w:eastAsia="標楷體" w:hAnsi="標楷體" w:hint="eastAsia"/>
        </w:rPr>
        <w:t>韋小姐。</w:t>
      </w:r>
    </w:p>
    <w:p w:rsidR="002B56A2" w:rsidRPr="00067DE5" w:rsidRDefault="002B56A2" w:rsidP="00067DE5">
      <w:pPr>
        <w:pStyle w:val="ListParagraph"/>
        <w:numPr>
          <w:ilvl w:val="0"/>
          <w:numId w:val="3"/>
        </w:numPr>
        <w:snapToGrid w:val="0"/>
        <w:spacing w:line="420" w:lineRule="exact"/>
        <w:ind w:leftChars="0" w:left="0"/>
        <w:contextualSpacing/>
        <w:jc w:val="both"/>
        <w:rPr>
          <w:rFonts w:ascii="標楷體" w:eastAsia="標楷體" w:hAnsi="標楷體"/>
        </w:rPr>
      </w:pPr>
      <w:r w:rsidRPr="00067DE5">
        <w:rPr>
          <w:rFonts w:ascii="標楷體" w:eastAsia="標楷體" w:hAnsi="標楷體" w:hint="eastAsia"/>
        </w:rPr>
        <w:t>本活動內容如有未盡事宜，得隨時修正之。</w:t>
      </w:r>
    </w:p>
    <w:sectPr w:rsidR="002B56A2" w:rsidRPr="00067DE5" w:rsidSect="00067DE5">
      <w:pgSz w:w="11906" w:h="16838"/>
      <w:pgMar w:top="568" w:right="849" w:bottom="851" w:left="1276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B56A2" w:rsidRDefault="002B56A2" w:rsidP="007B57D2">
      <w:r>
        <w:separator/>
      </w:r>
    </w:p>
  </w:endnote>
  <w:endnote w:type="continuationSeparator" w:id="0">
    <w:p w:rsidR="002B56A2" w:rsidRDefault="002B56A2" w:rsidP="007B57D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新細明體">
    <w:altName w:val="PMingLiU"/>
    <w:panose1 w:val="02020300000000000000"/>
    <w:charset w:val="88"/>
    <w:family w:val="roman"/>
    <w:pitch w:val="variable"/>
    <w:sig w:usb0="00000003" w:usb1="080E0000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B56A2" w:rsidRDefault="002B56A2" w:rsidP="007B57D2">
      <w:r>
        <w:separator/>
      </w:r>
    </w:p>
  </w:footnote>
  <w:footnote w:type="continuationSeparator" w:id="0">
    <w:p w:rsidR="002B56A2" w:rsidRDefault="002B56A2" w:rsidP="007B57D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346CD9"/>
    <w:multiLevelType w:val="hybridMultilevel"/>
    <w:tmpl w:val="67D26488"/>
    <w:lvl w:ilvl="0" w:tplc="290E6198">
      <w:start w:val="1"/>
      <w:numFmt w:val="taiwaneseCountingThousand"/>
      <w:suff w:val="nothing"/>
      <w:lvlText w:val="%1、"/>
      <w:lvlJc w:val="left"/>
      <w:pPr>
        <w:ind w:left="885" w:hanging="885"/>
      </w:pPr>
      <w:rPr>
        <w:rFonts w:cs="Times New Roman" w:hint="eastAsia"/>
        <w:b w:val="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">
    <w:nsid w:val="10AB29B6"/>
    <w:multiLevelType w:val="hybridMultilevel"/>
    <w:tmpl w:val="BD4E104E"/>
    <w:lvl w:ilvl="0" w:tplc="B50AE296">
      <w:start w:val="1"/>
      <w:numFmt w:val="taiwaneseCountingThousand"/>
      <w:suff w:val="nothing"/>
      <w:lvlText w:val="(%1)"/>
      <w:lvlJc w:val="left"/>
      <w:pPr>
        <w:ind w:left="960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2">
    <w:nsid w:val="131A7CBE"/>
    <w:multiLevelType w:val="hybridMultilevel"/>
    <w:tmpl w:val="AEA0BCA6"/>
    <w:lvl w:ilvl="0" w:tplc="693A6910">
      <w:start w:val="1"/>
      <w:numFmt w:val="taiwaneseCountingThousand"/>
      <w:suff w:val="nothing"/>
      <w:lvlText w:val="(%1)"/>
      <w:lvlJc w:val="left"/>
      <w:pPr>
        <w:ind w:left="960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3">
    <w:nsid w:val="19D81D94"/>
    <w:multiLevelType w:val="hybridMultilevel"/>
    <w:tmpl w:val="9242675A"/>
    <w:lvl w:ilvl="0" w:tplc="23828BB2">
      <w:start w:val="9"/>
      <w:numFmt w:val="taiwaneseCountingThousand"/>
      <w:suff w:val="nothing"/>
      <w:lvlText w:val="%1、"/>
      <w:lvlJc w:val="left"/>
      <w:pPr>
        <w:ind w:left="480" w:hanging="480"/>
      </w:pPr>
      <w:rPr>
        <w:rFonts w:cs="Times New Roman" w:hint="default"/>
        <w:color w:val="auto"/>
      </w:rPr>
    </w:lvl>
    <w:lvl w:ilvl="1" w:tplc="C180F726">
      <w:start w:val="1"/>
      <w:numFmt w:val="taiwaneseCountingThousand"/>
      <w:lvlText w:val="(%2)"/>
      <w:lvlJc w:val="left"/>
      <w:pPr>
        <w:ind w:left="960" w:hanging="480"/>
      </w:pPr>
      <w:rPr>
        <w:rFonts w:cs="Times New Roman" w:hint="eastAsia"/>
      </w:rPr>
    </w:lvl>
    <w:lvl w:ilvl="2" w:tplc="0409000F">
      <w:start w:val="1"/>
      <w:numFmt w:val="decimal"/>
      <w:lvlText w:val="%3."/>
      <w:lvlJc w:val="left"/>
      <w:pPr>
        <w:ind w:left="1440" w:hanging="480"/>
      </w:pPr>
      <w:rPr>
        <w:rFonts w:cs="Times New Roman"/>
      </w:rPr>
    </w:lvl>
    <w:lvl w:ilvl="3" w:tplc="1E9A5DA2">
      <w:start w:val="1"/>
      <w:numFmt w:val="decimal"/>
      <w:lvlText w:val="(%4)"/>
      <w:lvlJc w:val="left"/>
      <w:pPr>
        <w:ind w:left="1920" w:hanging="480"/>
      </w:pPr>
      <w:rPr>
        <w:rFonts w:cs="Times New Roman" w:hint="eastAsia"/>
      </w:rPr>
    </w:lvl>
    <w:lvl w:ilvl="4" w:tplc="D5B6679E">
      <w:start w:val="1"/>
      <w:numFmt w:val="upperRoman"/>
      <w:suff w:val="nothing"/>
      <w:lvlText w:val="%5."/>
      <w:lvlJc w:val="left"/>
      <w:pPr>
        <w:ind w:left="4875" w:hanging="480"/>
      </w:pPr>
      <w:rPr>
        <w:rFonts w:cs="Times New Roman" w:hint="eastAsia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4">
    <w:nsid w:val="2B7E3EE9"/>
    <w:multiLevelType w:val="hybridMultilevel"/>
    <w:tmpl w:val="67D26488"/>
    <w:lvl w:ilvl="0" w:tplc="290E6198">
      <w:start w:val="1"/>
      <w:numFmt w:val="taiwaneseCountingThousand"/>
      <w:suff w:val="nothing"/>
      <w:lvlText w:val="%1、"/>
      <w:lvlJc w:val="left"/>
      <w:pPr>
        <w:ind w:left="885" w:hanging="885"/>
      </w:pPr>
      <w:rPr>
        <w:rFonts w:cs="Times New Roman" w:hint="eastAsia"/>
        <w:b w:val="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5">
    <w:nsid w:val="3784774A"/>
    <w:multiLevelType w:val="hybridMultilevel"/>
    <w:tmpl w:val="22E88292"/>
    <w:lvl w:ilvl="0" w:tplc="7AC444E0">
      <w:start w:val="1"/>
      <w:numFmt w:val="taiwaneseCountingThousand"/>
      <w:suff w:val="nothing"/>
      <w:lvlText w:val="(%1)"/>
      <w:lvlJc w:val="left"/>
      <w:pPr>
        <w:ind w:left="960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6">
    <w:nsid w:val="3B031F55"/>
    <w:multiLevelType w:val="hybridMultilevel"/>
    <w:tmpl w:val="D716EAD6"/>
    <w:lvl w:ilvl="0" w:tplc="C76E42C4">
      <w:start w:val="1"/>
      <w:numFmt w:val="taiwaneseCountingThousand"/>
      <w:lvlText w:val="%1、"/>
      <w:lvlJc w:val="left"/>
      <w:pPr>
        <w:ind w:left="885" w:hanging="885"/>
      </w:pPr>
      <w:rPr>
        <w:rFonts w:cs="Times New Roman" w:hint="eastAsia"/>
        <w:b w:val="0"/>
      </w:rPr>
    </w:lvl>
    <w:lvl w:ilvl="1" w:tplc="F4F05B96">
      <w:start w:val="1"/>
      <w:numFmt w:val="decimal"/>
      <w:suff w:val="nothing"/>
      <w:lvlText w:val="%2、"/>
      <w:lvlJc w:val="left"/>
      <w:pPr>
        <w:ind w:left="720"/>
      </w:pPr>
      <w:rPr>
        <w:rFonts w:cs="Times New Roman" w:hint="default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7">
    <w:nsid w:val="3DE07281"/>
    <w:multiLevelType w:val="hybridMultilevel"/>
    <w:tmpl w:val="17D6F3B2"/>
    <w:lvl w:ilvl="0" w:tplc="D006EF42">
      <w:start w:val="1"/>
      <w:numFmt w:val="taiwaneseCountingThousand"/>
      <w:lvlText w:val="%1、"/>
      <w:lvlJc w:val="left"/>
      <w:pPr>
        <w:ind w:left="1365" w:hanging="885"/>
      </w:pPr>
      <w:rPr>
        <w:rFonts w:cs="Times New Roman" w:hint="eastAsia"/>
        <w:b w:val="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8">
    <w:nsid w:val="49B5748C"/>
    <w:multiLevelType w:val="hybridMultilevel"/>
    <w:tmpl w:val="E43A0D4A"/>
    <w:lvl w:ilvl="0" w:tplc="B5A86F48">
      <w:start w:val="1"/>
      <w:numFmt w:val="taiwaneseCountingThousand"/>
      <w:lvlText w:val="%1、"/>
      <w:lvlJc w:val="left"/>
      <w:pPr>
        <w:ind w:left="1365" w:hanging="885"/>
      </w:pPr>
      <w:rPr>
        <w:rFonts w:cs="Times New Roman" w:hint="eastAsia"/>
        <w:b w:val="0"/>
      </w:rPr>
    </w:lvl>
    <w:lvl w:ilvl="1" w:tplc="04090019">
      <w:start w:val="1"/>
      <w:numFmt w:val="ideographTraditional"/>
      <w:lvlText w:val="%2、"/>
      <w:lvlJc w:val="left"/>
      <w:pPr>
        <w:ind w:left="144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40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84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  <w:rPr>
        <w:rFonts w:cs="Times New Roman"/>
      </w:rPr>
    </w:lvl>
  </w:abstractNum>
  <w:abstractNum w:abstractNumId="9">
    <w:nsid w:val="5823733E"/>
    <w:multiLevelType w:val="hybridMultilevel"/>
    <w:tmpl w:val="3E48E212"/>
    <w:lvl w:ilvl="0" w:tplc="EB720710">
      <w:start w:val="1"/>
      <w:numFmt w:val="decimal"/>
      <w:suff w:val="nothing"/>
      <w:lvlText w:val="%1、"/>
      <w:lvlJc w:val="left"/>
      <w:pPr>
        <w:ind w:left="720" w:hanging="720"/>
      </w:pPr>
      <w:rPr>
        <w:rFonts w:cs="Times New Roman" w:hint="default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0">
    <w:nsid w:val="5B6622A7"/>
    <w:multiLevelType w:val="hybridMultilevel"/>
    <w:tmpl w:val="559EEA66"/>
    <w:lvl w:ilvl="0" w:tplc="DC3EBA24">
      <w:start w:val="1"/>
      <w:numFmt w:val="ideographLegalTraditional"/>
      <w:suff w:val="nothing"/>
      <w:lvlText w:val="%1、"/>
      <w:lvlJc w:val="left"/>
      <w:rPr>
        <w:rFonts w:cs="Times New Roman" w:hint="eastAsia"/>
        <w:b/>
      </w:rPr>
    </w:lvl>
    <w:lvl w:ilvl="1" w:tplc="2856B9B6">
      <w:start w:val="1"/>
      <w:numFmt w:val="taiwaneseCountingThousand"/>
      <w:suff w:val="nothing"/>
      <w:lvlText w:val="%2、"/>
      <w:lvlJc w:val="left"/>
      <w:pPr>
        <w:ind w:left="960" w:hanging="480"/>
      </w:pPr>
      <w:rPr>
        <w:rFonts w:cs="Times New Roman" w:hint="eastAsia"/>
      </w:rPr>
    </w:lvl>
    <w:lvl w:ilvl="2" w:tplc="0409000F">
      <w:start w:val="1"/>
      <w:numFmt w:val="decimal"/>
      <w:lvlText w:val="%3."/>
      <w:lvlJc w:val="lef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1">
    <w:nsid w:val="6CC1013D"/>
    <w:multiLevelType w:val="hybridMultilevel"/>
    <w:tmpl w:val="F2463224"/>
    <w:lvl w:ilvl="0" w:tplc="39FA89DA">
      <w:start w:val="1"/>
      <w:numFmt w:val="taiwaneseCountingThousand"/>
      <w:suff w:val="nothing"/>
      <w:lvlText w:val="%1、"/>
      <w:lvlJc w:val="left"/>
      <w:pPr>
        <w:ind w:left="480" w:hanging="480"/>
      </w:pPr>
      <w:rPr>
        <w:rFonts w:cs="Times New Roman" w:hint="eastAsia"/>
      </w:rPr>
    </w:lvl>
    <w:lvl w:ilvl="1" w:tplc="ABC8BC64">
      <w:start w:val="1"/>
      <w:numFmt w:val="taiwaneseCountingThousand"/>
      <w:suff w:val="nothing"/>
      <w:lvlText w:val="(%2)"/>
      <w:lvlJc w:val="left"/>
      <w:pPr>
        <w:ind w:left="960" w:hanging="480"/>
      </w:pPr>
      <w:rPr>
        <w:rFonts w:cs="Times New Roman" w:hint="eastAsia"/>
      </w:rPr>
    </w:lvl>
    <w:lvl w:ilvl="2" w:tplc="0409000F">
      <w:start w:val="1"/>
      <w:numFmt w:val="decimal"/>
      <w:lvlText w:val="%3."/>
      <w:lvlJc w:val="left"/>
      <w:pPr>
        <w:ind w:left="1440" w:hanging="480"/>
      </w:pPr>
      <w:rPr>
        <w:rFonts w:cs="Times New Roman"/>
      </w:rPr>
    </w:lvl>
    <w:lvl w:ilvl="3" w:tplc="1E9A5DA2">
      <w:start w:val="1"/>
      <w:numFmt w:val="decimal"/>
      <w:lvlText w:val="(%4)"/>
      <w:lvlJc w:val="left"/>
      <w:pPr>
        <w:ind w:left="1920" w:hanging="480"/>
      </w:pPr>
      <w:rPr>
        <w:rFonts w:cs="Times New Roman" w:hint="eastAsia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2">
    <w:nsid w:val="71D95636"/>
    <w:multiLevelType w:val="hybridMultilevel"/>
    <w:tmpl w:val="5A306B72"/>
    <w:lvl w:ilvl="0" w:tplc="F494608C">
      <w:start w:val="2"/>
      <w:numFmt w:val="taiwaneseCountingThousand"/>
      <w:suff w:val="nothing"/>
      <w:lvlText w:val="%1、"/>
      <w:lvlJc w:val="left"/>
      <w:pPr>
        <w:ind w:left="885" w:hanging="885"/>
      </w:pPr>
      <w:rPr>
        <w:rFonts w:cs="Times New Roman" w:hint="eastAsia"/>
        <w:b w:val="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3">
    <w:nsid w:val="7609051B"/>
    <w:multiLevelType w:val="hybridMultilevel"/>
    <w:tmpl w:val="57D63566"/>
    <w:lvl w:ilvl="0" w:tplc="630AE6E8">
      <w:start w:val="1"/>
      <w:numFmt w:val="decimal"/>
      <w:lvlText w:val="%1、"/>
      <w:lvlJc w:val="left"/>
      <w:pPr>
        <w:ind w:left="720" w:hanging="720"/>
      </w:pPr>
      <w:rPr>
        <w:rFonts w:cs="Times New Roman" w:hint="default"/>
        <w:color w:val="auto"/>
      </w:rPr>
    </w:lvl>
    <w:lvl w:ilvl="1" w:tplc="D07A6454">
      <w:start w:val="1"/>
      <w:numFmt w:val="decimal"/>
      <w:suff w:val="nothing"/>
      <w:lvlText w:val="(%2)"/>
      <w:lvlJc w:val="left"/>
      <w:pPr>
        <w:ind w:left="3316" w:hanging="480"/>
      </w:pPr>
      <w:rPr>
        <w:rFonts w:cs="Times New Roman" w:hint="eastAsia"/>
      </w:rPr>
    </w:lvl>
    <w:lvl w:ilvl="2" w:tplc="0409001B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4">
    <w:nsid w:val="765F7828"/>
    <w:multiLevelType w:val="hybridMultilevel"/>
    <w:tmpl w:val="6110F8E8"/>
    <w:lvl w:ilvl="0" w:tplc="A768B4FE">
      <w:start w:val="1"/>
      <w:numFmt w:val="taiwaneseCountingThousand"/>
      <w:suff w:val="nothing"/>
      <w:lvlText w:val="%1、"/>
      <w:lvlJc w:val="left"/>
      <w:pPr>
        <w:ind w:left="885" w:hanging="885"/>
      </w:pPr>
      <w:rPr>
        <w:rFonts w:cs="Times New Roman" w:hint="eastAsia"/>
        <w:b w:val="0"/>
      </w:rPr>
    </w:lvl>
    <w:lvl w:ilvl="1" w:tplc="C180F726">
      <w:start w:val="1"/>
      <w:numFmt w:val="taiwaneseCountingThousand"/>
      <w:lvlText w:val="(%2)"/>
      <w:lvlJc w:val="left"/>
      <w:pPr>
        <w:ind w:left="960" w:hanging="480"/>
      </w:pPr>
      <w:rPr>
        <w:rFonts w:cs="Times New Roman" w:hint="eastAsia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5">
    <w:nsid w:val="791317B2"/>
    <w:multiLevelType w:val="hybridMultilevel"/>
    <w:tmpl w:val="79A895C6"/>
    <w:lvl w:ilvl="0" w:tplc="ABC8BC64">
      <w:start w:val="1"/>
      <w:numFmt w:val="taiwaneseCountingThousand"/>
      <w:suff w:val="nothing"/>
      <w:lvlText w:val="(%1)"/>
      <w:lvlJc w:val="left"/>
      <w:pPr>
        <w:ind w:left="906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num w:numId="1">
    <w:abstractNumId w:val="11"/>
  </w:num>
  <w:num w:numId="2">
    <w:abstractNumId w:val="3"/>
  </w:num>
  <w:num w:numId="3">
    <w:abstractNumId w:val="10"/>
  </w:num>
  <w:num w:numId="4">
    <w:abstractNumId w:val="8"/>
  </w:num>
  <w:num w:numId="5">
    <w:abstractNumId w:val="7"/>
  </w:num>
  <w:num w:numId="6">
    <w:abstractNumId w:val="6"/>
  </w:num>
  <w:num w:numId="7">
    <w:abstractNumId w:val="0"/>
  </w:num>
  <w:num w:numId="8">
    <w:abstractNumId w:val="5"/>
  </w:num>
  <w:num w:numId="9">
    <w:abstractNumId w:val="2"/>
  </w:num>
  <w:num w:numId="10">
    <w:abstractNumId w:val="12"/>
  </w:num>
  <w:num w:numId="11">
    <w:abstractNumId w:val="9"/>
  </w:num>
  <w:num w:numId="12">
    <w:abstractNumId w:val="13"/>
  </w:num>
  <w:num w:numId="13">
    <w:abstractNumId w:val="4"/>
  </w:num>
  <w:num w:numId="14">
    <w:abstractNumId w:val="15"/>
  </w:num>
  <w:num w:numId="15">
    <w:abstractNumId w:val="14"/>
  </w:num>
  <w:num w:numId="1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bordersDoNotSurroundHeader/>
  <w:bordersDoNotSurroundFooter/>
  <w:defaultTabStop w:val="480"/>
  <w:displayHorizontalDrawingGridEvery w:val="0"/>
  <w:displayVerticalDrawingGridEvery w:val="2"/>
  <w:characterSpacingControl w:val="compressPunctuation"/>
  <w:noLineBreaksAfter w:lang="zh-TW" w:val="([{£¥‘“‵〈《「『【〔〝︵︷︹︻︽︿﹁﹃﹙﹛﹝（｛"/>
  <w:noLineBreaksBefore w:lang="zh-TW" w:val="!),.:;?]}¢·–—’”•‥…‧′╴、。〉》」』】〕〞︰︱︳︴︶︸︺︼︾﹀﹂﹄﹏﹐﹑﹒﹔﹕﹖﹗﹚﹜﹞！），．：；？］｜｝､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B6BEE"/>
    <w:rsid w:val="00000793"/>
    <w:rsid w:val="00002D68"/>
    <w:rsid w:val="00006761"/>
    <w:rsid w:val="00012801"/>
    <w:rsid w:val="0001658D"/>
    <w:rsid w:val="00020805"/>
    <w:rsid w:val="000265FE"/>
    <w:rsid w:val="000311C3"/>
    <w:rsid w:val="00032E2E"/>
    <w:rsid w:val="0004198C"/>
    <w:rsid w:val="00045F95"/>
    <w:rsid w:val="000504BC"/>
    <w:rsid w:val="00050C32"/>
    <w:rsid w:val="000516C1"/>
    <w:rsid w:val="00054661"/>
    <w:rsid w:val="00055B5C"/>
    <w:rsid w:val="00067DE5"/>
    <w:rsid w:val="00076947"/>
    <w:rsid w:val="00077E9D"/>
    <w:rsid w:val="000859B3"/>
    <w:rsid w:val="00087D50"/>
    <w:rsid w:val="00091308"/>
    <w:rsid w:val="000926CC"/>
    <w:rsid w:val="00094F2F"/>
    <w:rsid w:val="0009580D"/>
    <w:rsid w:val="000A1DF5"/>
    <w:rsid w:val="000A3F0C"/>
    <w:rsid w:val="000B3E9B"/>
    <w:rsid w:val="000B429B"/>
    <w:rsid w:val="000D2C0A"/>
    <w:rsid w:val="000D3FEB"/>
    <w:rsid w:val="000E1012"/>
    <w:rsid w:val="000E4F52"/>
    <w:rsid w:val="000F39E9"/>
    <w:rsid w:val="000F5EBD"/>
    <w:rsid w:val="00120E15"/>
    <w:rsid w:val="0012295C"/>
    <w:rsid w:val="00130AC9"/>
    <w:rsid w:val="00144944"/>
    <w:rsid w:val="00145748"/>
    <w:rsid w:val="00147103"/>
    <w:rsid w:val="00150730"/>
    <w:rsid w:val="00151FE7"/>
    <w:rsid w:val="0015556A"/>
    <w:rsid w:val="001558D2"/>
    <w:rsid w:val="0015617E"/>
    <w:rsid w:val="00161935"/>
    <w:rsid w:val="00162553"/>
    <w:rsid w:val="00164613"/>
    <w:rsid w:val="001673BD"/>
    <w:rsid w:val="00170FBC"/>
    <w:rsid w:val="001731BE"/>
    <w:rsid w:val="001746F4"/>
    <w:rsid w:val="00175BD5"/>
    <w:rsid w:val="00180266"/>
    <w:rsid w:val="00180E39"/>
    <w:rsid w:val="001855D3"/>
    <w:rsid w:val="001863E1"/>
    <w:rsid w:val="00186E16"/>
    <w:rsid w:val="00192F1D"/>
    <w:rsid w:val="001A75FE"/>
    <w:rsid w:val="001B702C"/>
    <w:rsid w:val="001D318A"/>
    <w:rsid w:val="001D7E23"/>
    <w:rsid w:val="001E2016"/>
    <w:rsid w:val="001E22AA"/>
    <w:rsid w:val="001E5251"/>
    <w:rsid w:val="001E5F31"/>
    <w:rsid w:val="001E6E54"/>
    <w:rsid w:val="002022FC"/>
    <w:rsid w:val="002036A9"/>
    <w:rsid w:val="00205868"/>
    <w:rsid w:val="0021465A"/>
    <w:rsid w:val="002205E7"/>
    <w:rsid w:val="0024017E"/>
    <w:rsid w:val="00256F14"/>
    <w:rsid w:val="00261DF0"/>
    <w:rsid w:val="00262A0F"/>
    <w:rsid w:val="00271E35"/>
    <w:rsid w:val="002726ED"/>
    <w:rsid w:val="002737A1"/>
    <w:rsid w:val="0028491E"/>
    <w:rsid w:val="00287B03"/>
    <w:rsid w:val="00292CDC"/>
    <w:rsid w:val="002A6F6E"/>
    <w:rsid w:val="002B3144"/>
    <w:rsid w:val="002B56A2"/>
    <w:rsid w:val="002C08E4"/>
    <w:rsid w:val="002D45C6"/>
    <w:rsid w:val="002D4C4B"/>
    <w:rsid w:val="002D600F"/>
    <w:rsid w:val="002D74FC"/>
    <w:rsid w:val="002E088A"/>
    <w:rsid w:val="002F78DE"/>
    <w:rsid w:val="0030367A"/>
    <w:rsid w:val="003118EF"/>
    <w:rsid w:val="00322374"/>
    <w:rsid w:val="00322F61"/>
    <w:rsid w:val="00325BF8"/>
    <w:rsid w:val="003265A1"/>
    <w:rsid w:val="003335D6"/>
    <w:rsid w:val="00334FE0"/>
    <w:rsid w:val="003441C5"/>
    <w:rsid w:val="00372AA8"/>
    <w:rsid w:val="00375124"/>
    <w:rsid w:val="00381946"/>
    <w:rsid w:val="00391CA6"/>
    <w:rsid w:val="00392BF9"/>
    <w:rsid w:val="00393661"/>
    <w:rsid w:val="00394D21"/>
    <w:rsid w:val="003B1CC3"/>
    <w:rsid w:val="003C1F13"/>
    <w:rsid w:val="003C751B"/>
    <w:rsid w:val="003D568A"/>
    <w:rsid w:val="003E1738"/>
    <w:rsid w:val="00403AE5"/>
    <w:rsid w:val="004124D0"/>
    <w:rsid w:val="00412EDA"/>
    <w:rsid w:val="00421D52"/>
    <w:rsid w:val="004231FF"/>
    <w:rsid w:val="00423E35"/>
    <w:rsid w:val="004326CD"/>
    <w:rsid w:val="0045499A"/>
    <w:rsid w:val="0045734B"/>
    <w:rsid w:val="00457481"/>
    <w:rsid w:val="00460860"/>
    <w:rsid w:val="00462D93"/>
    <w:rsid w:val="00463C21"/>
    <w:rsid w:val="0048022D"/>
    <w:rsid w:val="00483E6B"/>
    <w:rsid w:val="004920B7"/>
    <w:rsid w:val="004930A0"/>
    <w:rsid w:val="00495D7C"/>
    <w:rsid w:val="004967FB"/>
    <w:rsid w:val="004A462C"/>
    <w:rsid w:val="004A580A"/>
    <w:rsid w:val="004B0EF6"/>
    <w:rsid w:val="004B12BA"/>
    <w:rsid w:val="004B5B64"/>
    <w:rsid w:val="004C003F"/>
    <w:rsid w:val="004D6F76"/>
    <w:rsid w:val="004E0CFA"/>
    <w:rsid w:val="004E0E28"/>
    <w:rsid w:val="004E0EF1"/>
    <w:rsid w:val="004E166C"/>
    <w:rsid w:val="004E6858"/>
    <w:rsid w:val="004E7500"/>
    <w:rsid w:val="00515B58"/>
    <w:rsid w:val="00522D18"/>
    <w:rsid w:val="005236E7"/>
    <w:rsid w:val="0053014E"/>
    <w:rsid w:val="00541135"/>
    <w:rsid w:val="00551032"/>
    <w:rsid w:val="00553F49"/>
    <w:rsid w:val="0055677E"/>
    <w:rsid w:val="0056536B"/>
    <w:rsid w:val="00567D18"/>
    <w:rsid w:val="0057077C"/>
    <w:rsid w:val="00577DF8"/>
    <w:rsid w:val="00581513"/>
    <w:rsid w:val="00593B4B"/>
    <w:rsid w:val="005A0D3A"/>
    <w:rsid w:val="005B0B20"/>
    <w:rsid w:val="005B2274"/>
    <w:rsid w:val="005C14C3"/>
    <w:rsid w:val="005C60A2"/>
    <w:rsid w:val="005D2909"/>
    <w:rsid w:val="005D57D7"/>
    <w:rsid w:val="005E0E69"/>
    <w:rsid w:val="005E3F8E"/>
    <w:rsid w:val="005E7CB4"/>
    <w:rsid w:val="005F50C5"/>
    <w:rsid w:val="005F5B42"/>
    <w:rsid w:val="005F6704"/>
    <w:rsid w:val="006022AE"/>
    <w:rsid w:val="00604F3C"/>
    <w:rsid w:val="00606F4F"/>
    <w:rsid w:val="00607357"/>
    <w:rsid w:val="00630D88"/>
    <w:rsid w:val="006332CB"/>
    <w:rsid w:val="00640F4A"/>
    <w:rsid w:val="00644C32"/>
    <w:rsid w:val="00645958"/>
    <w:rsid w:val="00661148"/>
    <w:rsid w:val="0066140C"/>
    <w:rsid w:val="00663446"/>
    <w:rsid w:val="00666768"/>
    <w:rsid w:val="00673DFE"/>
    <w:rsid w:val="00682284"/>
    <w:rsid w:val="006875B7"/>
    <w:rsid w:val="00693748"/>
    <w:rsid w:val="00695ACF"/>
    <w:rsid w:val="006A49DA"/>
    <w:rsid w:val="006A5747"/>
    <w:rsid w:val="006B1CC0"/>
    <w:rsid w:val="006C25EE"/>
    <w:rsid w:val="006C5B45"/>
    <w:rsid w:val="006D7A99"/>
    <w:rsid w:val="006E484E"/>
    <w:rsid w:val="007006C2"/>
    <w:rsid w:val="00704105"/>
    <w:rsid w:val="00704A86"/>
    <w:rsid w:val="00713686"/>
    <w:rsid w:val="00715D4A"/>
    <w:rsid w:val="00717138"/>
    <w:rsid w:val="00717F2D"/>
    <w:rsid w:val="00734BE6"/>
    <w:rsid w:val="00740506"/>
    <w:rsid w:val="00742D36"/>
    <w:rsid w:val="00751001"/>
    <w:rsid w:val="0075367D"/>
    <w:rsid w:val="00757CCB"/>
    <w:rsid w:val="007639BD"/>
    <w:rsid w:val="0076793B"/>
    <w:rsid w:val="00772E16"/>
    <w:rsid w:val="007768CC"/>
    <w:rsid w:val="00781FEB"/>
    <w:rsid w:val="0078390F"/>
    <w:rsid w:val="0078666A"/>
    <w:rsid w:val="00797C4B"/>
    <w:rsid w:val="007A2423"/>
    <w:rsid w:val="007A6D11"/>
    <w:rsid w:val="007B573E"/>
    <w:rsid w:val="007B57D2"/>
    <w:rsid w:val="007B5F2E"/>
    <w:rsid w:val="007B7AF7"/>
    <w:rsid w:val="007C2056"/>
    <w:rsid w:val="007E094F"/>
    <w:rsid w:val="007E0D25"/>
    <w:rsid w:val="007E2968"/>
    <w:rsid w:val="007E587E"/>
    <w:rsid w:val="007F1289"/>
    <w:rsid w:val="007F2101"/>
    <w:rsid w:val="007F45E0"/>
    <w:rsid w:val="007F4606"/>
    <w:rsid w:val="007F54D5"/>
    <w:rsid w:val="0080331A"/>
    <w:rsid w:val="00803925"/>
    <w:rsid w:val="00804C2D"/>
    <w:rsid w:val="00811F9F"/>
    <w:rsid w:val="00814F2D"/>
    <w:rsid w:val="00822312"/>
    <w:rsid w:val="00825F5D"/>
    <w:rsid w:val="00840E71"/>
    <w:rsid w:val="00851098"/>
    <w:rsid w:val="00854E75"/>
    <w:rsid w:val="00861FBA"/>
    <w:rsid w:val="00867409"/>
    <w:rsid w:val="008702F6"/>
    <w:rsid w:val="00870C6B"/>
    <w:rsid w:val="00871B64"/>
    <w:rsid w:val="00872186"/>
    <w:rsid w:val="00880866"/>
    <w:rsid w:val="008811B4"/>
    <w:rsid w:val="00883677"/>
    <w:rsid w:val="008A23BC"/>
    <w:rsid w:val="008A5079"/>
    <w:rsid w:val="008A6563"/>
    <w:rsid w:val="008B16D8"/>
    <w:rsid w:val="008B17EA"/>
    <w:rsid w:val="008B1DBC"/>
    <w:rsid w:val="008B28AD"/>
    <w:rsid w:val="008B34A1"/>
    <w:rsid w:val="008B3806"/>
    <w:rsid w:val="008B770D"/>
    <w:rsid w:val="008D280B"/>
    <w:rsid w:val="008D3482"/>
    <w:rsid w:val="008D5252"/>
    <w:rsid w:val="008E0A64"/>
    <w:rsid w:val="008E6B4F"/>
    <w:rsid w:val="008F040A"/>
    <w:rsid w:val="008F32DE"/>
    <w:rsid w:val="008F37D3"/>
    <w:rsid w:val="00902CD0"/>
    <w:rsid w:val="0090443F"/>
    <w:rsid w:val="009051B8"/>
    <w:rsid w:val="00905DDC"/>
    <w:rsid w:val="009077D9"/>
    <w:rsid w:val="00920756"/>
    <w:rsid w:val="009226D3"/>
    <w:rsid w:val="009229E9"/>
    <w:rsid w:val="00930565"/>
    <w:rsid w:val="009336FE"/>
    <w:rsid w:val="00933EB1"/>
    <w:rsid w:val="00937F3D"/>
    <w:rsid w:val="009425A0"/>
    <w:rsid w:val="00946D7A"/>
    <w:rsid w:val="00947D47"/>
    <w:rsid w:val="00951911"/>
    <w:rsid w:val="0097035E"/>
    <w:rsid w:val="00974E3F"/>
    <w:rsid w:val="00981F25"/>
    <w:rsid w:val="00983EFB"/>
    <w:rsid w:val="00992334"/>
    <w:rsid w:val="009B280F"/>
    <w:rsid w:val="009B2BCF"/>
    <w:rsid w:val="009C0FED"/>
    <w:rsid w:val="009C228D"/>
    <w:rsid w:val="009C4852"/>
    <w:rsid w:val="009D0347"/>
    <w:rsid w:val="009D6260"/>
    <w:rsid w:val="009D6802"/>
    <w:rsid w:val="009E024D"/>
    <w:rsid w:val="009E0D35"/>
    <w:rsid w:val="009E156F"/>
    <w:rsid w:val="009E2C2E"/>
    <w:rsid w:val="009E7D72"/>
    <w:rsid w:val="009F1C8E"/>
    <w:rsid w:val="009F7249"/>
    <w:rsid w:val="009F768E"/>
    <w:rsid w:val="00A00256"/>
    <w:rsid w:val="00A06219"/>
    <w:rsid w:val="00A11701"/>
    <w:rsid w:val="00A16770"/>
    <w:rsid w:val="00A20D9E"/>
    <w:rsid w:val="00A246C5"/>
    <w:rsid w:val="00A33161"/>
    <w:rsid w:val="00A33DD2"/>
    <w:rsid w:val="00A4204E"/>
    <w:rsid w:val="00A4606F"/>
    <w:rsid w:val="00A47ABA"/>
    <w:rsid w:val="00A47CB1"/>
    <w:rsid w:val="00A503AB"/>
    <w:rsid w:val="00A57D0B"/>
    <w:rsid w:val="00A618D5"/>
    <w:rsid w:val="00A6731A"/>
    <w:rsid w:val="00A73488"/>
    <w:rsid w:val="00A86A1F"/>
    <w:rsid w:val="00A92B1D"/>
    <w:rsid w:val="00AA01B6"/>
    <w:rsid w:val="00AA1B34"/>
    <w:rsid w:val="00AA2131"/>
    <w:rsid w:val="00AA3E16"/>
    <w:rsid w:val="00AA4808"/>
    <w:rsid w:val="00AC32A7"/>
    <w:rsid w:val="00AC40A2"/>
    <w:rsid w:val="00AC7FC8"/>
    <w:rsid w:val="00AE471C"/>
    <w:rsid w:val="00AE7BD3"/>
    <w:rsid w:val="00AF0422"/>
    <w:rsid w:val="00AF2438"/>
    <w:rsid w:val="00AF2512"/>
    <w:rsid w:val="00AF7D79"/>
    <w:rsid w:val="00B001BF"/>
    <w:rsid w:val="00B04DE1"/>
    <w:rsid w:val="00B10076"/>
    <w:rsid w:val="00B12315"/>
    <w:rsid w:val="00B1243C"/>
    <w:rsid w:val="00B14E2C"/>
    <w:rsid w:val="00B276DD"/>
    <w:rsid w:val="00B33EAD"/>
    <w:rsid w:val="00B42EA5"/>
    <w:rsid w:val="00B64671"/>
    <w:rsid w:val="00B66B3B"/>
    <w:rsid w:val="00B6755C"/>
    <w:rsid w:val="00B73564"/>
    <w:rsid w:val="00B9713C"/>
    <w:rsid w:val="00BA12C7"/>
    <w:rsid w:val="00BA3261"/>
    <w:rsid w:val="00BA5779"/>
    <w:rsid w:val="00BB1C7A"/>
    <w:rsid w:val="00BC2234"/>
    <w:rsid w:val="00BC6CCC"/>
    <w:rsid w:val="00BD2256"/>
    <w:rsid w:val="00BD5152"/>
    <w:rsid w:val="00BE1438"/>
    <w:rsid w:val="00BE4256"/>
    <w:rsid w:val="00BE7904"/>
    <w:rsid w:val="00BF04D1"/>
    <w:rsid w:val="00BF0602"/>
    <w:rsid w:val="00BF2121"/>
    <w:rsid w:val="00BF23E0"/>
    <w:rsid w:val="00BF3AC1"/>
    <w:rsid w:val="00BF7FEB"/>
    <w:rsid w:val="00C00230"/>
    <w:rsid w:val="00C00476"/>
    <w:rsid w:val="00C00EA7"/>
    <w:rsid w:val="00C01FAF"/>
    <w:rsid w:val="00C11414"/>
    <w:rsid w:val="00C13A91"/>
    <w:rsid w:val="00C17048"/>
    <w:rsid w:val="00C23D70"/>
    <w:rsid w:val="00C322AE"/>
    <w:rsid w:val="00C33203"/>
    <w:rsid w:val="00C33283"/>
    <w:rsid w:val="00C361CE"/>
    <w:rsid w:val="00C409E3"/>
    <w:rsid w:val="00C40A95"/>
    <w:rsid w:val="00C45CF2"/>
    <w:rsid w:val="00C513EB"/>
    <w:rsid w:val="00C52476"/>
    <w:rsid w:val="00C53768"/>
    <w:rsid w:val="00C70C0B"/>
    <w:rsid w:val="00C86515"/>
    <w:rsid w:val="00C95110"/>
    <w:rsid w:val="00C9657D"/>
    <w:rsid w:val="00C97583"/>
    <w:rsid w:val="00CA22D2"/>
    <w:rsid w:val="00CA32D4"/>
    <w:rsid w:val="00CA519F"/>
    <w:rsid w:val="00CA665A"/>
    <w:rsid w:val="00CA6914"/>
    <w:rsid w:val="00CB1BDF"/>
    <w:rsid w:val="00CB65AE"/>
    <w:rsid w:val="00CC2A8A"/>
    <w:rsid w:val="00CC2F69"/>
    <w:rsid w:val="00CC45A5"/>
    <w:rsid w:val="00CD157D"/>
    <w:rsid w:val="00CD6E37"/>
    <w:rsid w:val="00CE3563"/>
    <w:rsid w:val="00CE443F"/>
    <w:rsid w:val="00CF0142"/>
    <w:rsid w:val="00CF123E"/>
    <w:rsid w:val="00D131F0"/>
    <w:rsid w:val="00D15173"/>
    <w:rsid w:val="00D166A4"/>
    <w:rsid w:val="00D21927"/>
    <w:rsid w:val="00D3654E"/>
    <w:rsid w:val="00D4066F"/>
    <w:rsid w:val="00D40B9C"/>
    <w:rsid w:val="00D41997"/>
    <w:rsid w:val="00D61889"/>
    <w:rsid w:val="00D650EB"/>
    <w:rsid w:val="00D6585A"/>
    <w:rsid w:val="00D77CAF"/>
    <w:rsid w:val="00D80D20"/>
    <w:rsid w:val="00D82847"/>
    <w:rsid w:val="00D84940"/>
    <w:rsid w:val="00D85838"/>
    <w:rsid w:val="00D9172F"/>
    <w:rsid w:val="00D92F26"/>
    <w:rsid w:val="00D93557"/>
    <w:rsid w:val="00D968F2"/>
    <w:rsid w:val="00D979B4"/>
    <w:rsid w:val="00D97F76"/>
    <w:rsid w:val="00DA487B"/>
    <w:rsid w:val="00DA64A6"/>
    <w:rsid w:val="00DB0CA1"/>
    <w:rsid w:val="00DB2036"/>
    <w:rsid w:val="00DB2689"/>
    <w:rsid w:val="00DB6BEE"/>
    <w:rsid w:val="00DB6EB6"/>
    <w:rsid w:val="00DC2673"/>
    <w:rsid w:val="00DC4519"/>
    <w:rsid w:val="00DD499B"/>
    <w:rsid w:val="00DD782B"/>
    <w:rsid w:val="00DE021D"/>
    <w:rsid w:val="00DE2D7B"/>
    <w:rsid w:val="00DF002D"/>
    <w:rsid w:val="00DF1961"/>
    <w:rsid w:val="00E121FF"/>
    <w:rsid w:val="00E123E8"/>
    <w:rsid w:val="00E127D2"/>
    <w:rsid w:val="00E14F2E"/>
    <w:rsid w:val="00E245C1"/>
    <w:rsid w:val="00E26007"/>
    <w:rsid w:val="00E35DA3"/>
    <w:rsid w:val="00E37F92"/>
    <w:rsid w:val="00E41176"/>
    <w:rsid w:val="00E424F7"/>
    <w:rsid w:val="00E43307"/>
    <w:rsid w:val="00E4503C"/>
    <w:rsid w:val="00E46900"/>
    <w:rsid w:val="00E555FF"/>
    <w:rsid w:val="00E570B3"/>
    <w:rsid w:val="00E61A86"/>
    <w:rsid w:val="00E649C2"/>
    <w:rsid w:val="00E67F3E"/>
    <w:rsid w:val="00E7627B"/>
    <w:rsid w:val="00E84701"/>
    <w:rsid w:val="00E847E7"/>
    <w:rsid w:val="00E85258"/>
    <w:rsid w:val="00E903D9"/>
    <w:rsid w:val="00EA318C"/>
    <w:rsid w:val="00EA3731"/>
    <w:rsid w:val="00EA3853"/>
    <w:rsid w:val="00EB668F"/>
    <w:rsid w:val="00EB7A8F"/>
    <w:rsid w:val="00EC0D46"/>
    <w:rsid w:val="00EC453C"/>
    <w:rsid w:val="00ED0B49"/>
    <w:rsid w:val="00ED2C61"/>
    <w:rsid w:val="00ED43E8"/>
    <w:rsid w:val="00EE0EDE"/>
    <w:rsid w:val="00EE407D"/>
    <w:rsid w:val="00EE448E"/>
    <w:rsid w:val="00EE4AF0"/>
    <w:rsid w:val="00EF19AE"/>
    <w:rsid w:val="00F03623"/>
    <w:rsid w:val="00F04A65"/>
    <w:rsid w:val="00F05BD2"/>
    <w:rsid w:val="00F10435"/>
    <w:rsid w:val="00F11A1E"/>
    <w:rsid w:val="00F124C2"/>
    <w:rsid w:val="00F23A0D"/>
    <w:rsid w:val="00F300D6"/>
    <w:rsid w:val="00F412B8"/>
    <w:rsid w:val="00F46D4C"/>
    <w:rsid w:val="00F4768D"/>
    <w:rsid w:val="00F50872"/>
    <w:rsid w:val="00F516E4"/>
    <w:rsid w:val="00F52169"/>
    <w:rsid w:val="00F64E2C"/>
    <w:rsid w:val="00F6610B"/>
    <w:rsid w:val="00F666D3"/>
    <w:rsid w:val="00F66BB3"/>
    <w:rsid w:val="00F73552"/>
    <w:rsid w:val="00F74732"/>
    <w:rsid w:val="00F77619"/>
    <w:rsid w:val="00F77E61"/>
    <w:rsid w:val="00F84375"/>
    <w:rsid w:val="00F84F48"/>
    <w:rsid w:val="00F96C39"/>
    <w:rsid w:val="00FB2244"/>
    <w:rsid w:val="00FB78DB"/>
    <w:rsid w:val="00FB7AC4"/>
    <w:rsid w:val="00FC05E8"/>
    <w:rsid w:val="00FD054F"/>
    <w:rsid w:val="00FD2047"/>
    <w:rsid w:val="00FD2EC1"/>
    <w:rsid w:val="00FE6F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新細明體" w:hAnsi="Calibri" w:cs="Times New Roman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E166C"/>
    <w:pPr>
      <w:widowControl w:val="0"/>
    </w:p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DB6BEE"/>
    <w:pPr>
      <w:ind w:leftChars="200" w:left="480"/>
    </w:pPr>
    <w:rPr>
      <w:rFonts w:ascii="Times New Roman" w:hAnsi="Times New Roman"/>
      <w:szCs w:val="24"/>
    </w:rPr>
  </w:style>
  <w:style w:type="paragraph" w:styleId="Header">
    <w:name w:val="header"/>
    <w:basedOn w:val="Normal"/>
    <w:link w:val="HeaderChar"/>
    <w:uiPriority w:val="99"/>
    <w:semiHidden/>
    <w:rsid w:val="007B57D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7B57D2"/>
    <w:rPr>
      <w:rFonts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semiHidden/>
    <w:rsid w:val="007B57D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7B57D2"/>
    <w:rPr>
      <w:rFonts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122</Words>
  <Characters>699</Characters>
  <Application>Microsoft Office Outlook</Application>
  <DocSecurity>0</DocSecurity>
  <Lines>0</Lines>
  <Paragraphs>0</Paragraphs>
  <ScaleCrop>false</ScaleCrop>
  <Company>immi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【活動公告】</dc:title>
  <dc:subject/>
  <dc:creator>4085</dc:creator>
  <cp:keywords/>
  <dc:description/>
  <cp:lastModifiedBy>amy197149</cp:lastModifiedBy>
  <cp:revision>2</cp:revision>
  <cp:lastPrinted>2015-05-28T03:05:00Z</cp:lastPrinted>
  <dcterms:created xsi:type="dcterms:W3CDTF">2015-06-08T08:13:00Z</dcterms:created>
  <dcterms:modified xsi:type="dcterms:W3CDTF">2015-06-08T08:13:00Z</dcterms:modified>
</cp:coreProperties>
</file>